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C7E" w:rsidRDefault="00BC2C7E" w:rsidP="00EA6648">
      <w:pPr>
        <w:pStyle w:val="Heading1"/>
      </w:pPr>
      <w:r>
        <w:t>Campo Quijano / Cafayate (2) Listo</w:t>
      </w:r>
    </w:p>
    <w:p w:rsidR="00BC2C7E" w:rsidRPr="00BF5075" w:rsidRDefault="00BC2C7E" w:rsidP="00EA6648">
      <w:pPr>
        <w:pStyle w:val="Heading2"/>
      </w:pPr>
      <w:r>
        <w:t>Ruta</w:t>
      </w:r>
    </w:p>
    <w:p w:rsidR="00BC2C7E" w:rsidRDefault="00BC2C7E" w:rsidP="00EA6648">
      <w:pPr>
        <w:pStyle w:val="ListParagraph"/>
        <w:numPr>
          <w:ilvl w:val="0"/>
          <w:numId w:val="8"/>
        </w:numPr>
      </w:pPr>
      <w:r>
        <w:t>Ruta 51</w:t>
      </w:r>
    </w:p>
    <w:p w:rsidR="00BC2C7E" w:rsidRDefault="00BC2C7E" w:rsidP="00EA6648">
      <w:pPr>
        <w:pStyle w:val="ListParagraph"/>
        <w:numPr>
          <w:ilvl w:val="0"/>
          <w:numId w:val="8"/>
        </w:numPr>
      </w:pPr>
      <w:smartTag w:uri="urn:schemas-microsoft-com:office:smarttags" w:element="metricconverter">
        <w:smartTagPr>
          <w:attr w:name="ProductID" w:val="180 km"/>
        </w:smartTagPr>
        <w:r>
          <w:t>180 km</w:t>
        </w:r>
      </w:smartTag>
    </w:p>
    <w:p w:rsidR="00BC2C7E" w:rsidRDefault="00BC2C7E" w:rsidP="00EA6648">
      <w:pPr>
        <w:pStyle w:val="ListParagraph"/>
        <w:numPr>
          <w:ilvl w:val="0"/>
          <w:numId w:val="8"/>
        </w:numPr>
      </w:pPr>
      <w:r>
        <w:t>3 horas</w:t>
      </w:r>
    </w:p>
    <w:p w:rsidR="00BC2C7E" w:rsidRDefault="00BC2C7E" w:rsidP="00EA6648">
      <w:pPr>
        <w:pStyle w:val="Heading2"/>
      </w:pPr>
      <w:r>
        <w:t>Campings</w:t>
      </w:r>
    </w:p>
    <w:p w:rsidR="00BC2C7E" w:rsidRDefault="00BC2C7E" w:rsidP="00EA6648">
      <w:pPr>
        <w:pStyle w:val="ListParagraph"/>
        <w:numPr>
          <w:ilvl w:val="0"/>
          <w:numId w:val="23"/>
        </w:numPr>
      </w:pPr>
      <w:r>
        <w:t>Municipal Cafayate</w:t>
      </w:r>
    </w:p>
    <w:p w:rsidR="00BC2C7E" w:rsidRDefault="00BC2C7E" w:rsidP="00EA6648">
      <w:pPr>
        <w:pStyle w:val="ListParagraph"/>
      </w:pPr>
      <w:r w:rsidRPr="002C24D6">
        <w:rPr>
          <w:noProof/>
          <w:lang w:val="es-ES" w:eastAsia="es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i1025" type="#_x0000_t75" style="width:267.75pt;height:223.5pt;visibility:visible">
            <v:imagedata r:id="rId7" o:title=""/>
          </v:shape>
        </w:pict>
      </w:r>
    </w:p>
    <w:p w:rsidR="00BC2C7E" w:rsidRDefault="00BC2C7E" w:rsidP="00EA6648">
      <w:pPr>
        <w:pStyle w:val="Heading2"/>
      </w:pPr>
      <w:r>
        <w:t>Actividades</w:t>
      </w:r>
    </w:p>
    <w:p w:rsidR="00BC2C7E" w:rsidRDefault="00BC2C7E" w:rsidP="00EA6648">
      <w:pPr>
        <w:pStyle w:val="ListParagraph"/>
        <w:numPr>
          <w:ilvl w:val="0"/>
          <w:numId w:val="8"/>
        </w:numPr>
      </w:pPr>
      <w:r>
        <w:t>Quebrada de las conchas (Los Castillos, Las ventana, El Fraile, El Sapo, Anfiteatro, La garganta del diablo.</w:t>
      </w:r>
    </w:p>
    <w:p w:rsidR="00BC2C7E" w:rsidRDefault="00BC2C7E" w:rsidP="00EA6648">
      <w:pPr>
        <w:pStyle w:val="ListParagraph"/>
      </w:pPr>
      <w:r w:rsidRPr="002C24D6">
        <w:rPr>
          <w:noProof/>
          <w:lang w:val="es-ES" w:eastAsia="es-ES"/>
        </w:rPr>
        <w:pict>
          <v:shape id="Picture 29" o:spid="_x0000_i1026" type="#_x0000_t75" style="width:291.75pt;height:118.5pt;visibility:visible">
            <v:imagedata r:id="rId8" o:title=""/>
          </v:shape>
        </w:pict>
      </w:r>
    </w:p>
    <w:p w:rsidR="00BC2C7E" w:rsidRDefault="00BC2C7E" w:rsidP="00EA6648">
      <w:pPr>
        <w:pStyle w:val="ListParagraph"/>
        <w:numPr>
          <w:ilvl w:val="0"/>
          <w:numId w:val="5"/>
        </w:numPr>
      </w:pPr>
      <w:r>
        <w:t>Cascada Rio Colorado</w:t>
      </w:r>
    </w:p>
    <w:p w:rsidR="00BC2C7E" w:rsidRPr="00C45A5F" w:rsidRDefault="00BC2C7E" w:rsidP="00EA6648">
      <w:pPr>
        <w:pStyle w:val="ListParagraph"/>
      </w:pPr>
      <w:r w:rsidRPr="002C24D6">
        <w:rPr>
          <w:noProof/>
          <w:lang w:val="es-ES" w:eastAsia="es-ES"/>
        </w:rPr>
        <w:pict>
          <v:shape id="Picture 28" o:spid="_x0000_i1027" type="#_x0000_t75" style="width:215.25pt;height:131.25pt;visibility:visible">
            <v:imagedata r:id="rId9" o:title=""/>
          </v:shape>
        </w:pict>
      </w:r>
    </w:p>
    <w:p w:rsidR="00BC2C7E" w:rsidRPr="008D4060" w:rsidRDefault="00BC2C7E" w:rsidP="00EA6648">
      <w:pPr>
        <w:pStyle w:val="ListParagraph"/>
        <w:numPr>
          <w:ilvl w:val="0"/>
          <w:numId w:val="23"/>
        </w:numPr>
      </w:pPr>
      <w:r>
        <w:t>Cerro San Isidro</w:t>
      </w:r>
    </w:p>
    <w:p w:rsidR="00BC2C7E" w:rsidRDefault="00BC2C7E" w:rsidP="00EA6648">
      <w:pPr>
        <w:pStyle w:val="ListParagraph"/>
      </w:pPr>
      <w:r w:rsidRPr="002C24D6">
        <w:rPr>
          <w:noProof/>
          <w:lang w:val="es-ES" w:eastAsia="es-ES"/>
        </w:rPr>
        <w:pict>
          <v:shape id="Picture 16" o:spid="_x0000_i1028" type="#_x0000_t75" style="width:440.25pt;height:185.25pt;visibility:visible">
            <v:imagedata r:id="rId10" o:title=""/>
          </v:shape>
        </w:pict>
      </w:r>
    </w:p>
    <w:p w:rsidR="00BC2C7E" w:rsidRDefault="00BC2C7E" w:rsidP="00EA6648">
      <w:pPr>
        <w:pStyle w:val="ListParagraph"/>
        <w:numPr>
          <w:ilvl w:val="0"/>
          <w:numId w:val="8"/>
        </w:numPr>
      </w:pPr>
      <w:r>
        <w:t>Quebrada de las flechas</w:t>
      </w:r>
    </w:p>
    <w:p w:rsidR="00BC2C7E" w:rsidRDefault="00BC2C7E" w:rsidP="00EA6648">
      <w:pPr>
        <w:pStyle w:val="ListParagraph"/>
      </w:pPr>
      <w:r w:rsidRPr="002C24D6">
        <w:rPr>
          <w:noProof/>
          <w:lang w:val="es-ES" w:eastAsia="es-ES"/>
        </w:rPr>
        <w:pict>
          <v:shape id="Picture 32" o:spid="_x0000_i1029" type="#_x0000_t75" style="width:216.75pt;height:192.75pt;visibility:visible">
            <v:imagedata r:id="rId11" o:title=""/>
          </v:shape>
        </w:pict>
      </w:r>
      <w:r>
        <w:t xml:space="preserve"> </w:t>
      </w:r>
    </w:p>
    <w:p w:rsidR="00BC2C7E" w:rsidRDefault="00BC2C7E" w:rsidP="00EA6648">
      <w:pPr>
        <w:pStyle w:val="ListParagraph"/>
      </w:pPr>
    </w:p>
    <w:p w:rsidR="00BC2C7E" w:rsidRDefault="00BC2C7E" w:rsidP="00EA6648">
      <w:pPr>
        <w:pStyle w:val="Heading1"/>
      </w:pPr>
      <w:r>
        <w:t>Cafayate / Tafi del Valle (2) Listo</w:t>
      </w:r>
    </w:p>
    <w:p w:rsidR="00BC2C7E" w:rsidRPr="009A5E4C" w:rsidRDefault="00BC2C7E" w:rsidP="00EA6648">
      <w:pPr>
        <w:pStyle w:val="Heading2"/>
      </w:pPr>
      <w:r>
        <w:t>Ruta</w:t>
      </w:r>
    </w:p>
    <w:p w:rsidR="00BC2C7E" w:rsidRDefault="00BC2C7E" w:rsidP="00EA6648">
      <w:pPr>
        <w:pStyle w:val="ListParagraph"/>
        <w:numPr>
          <w:ilvl w:val="0"/>
          <w:numId w:val="9"/>
        </w:numPr>
      </w:pPr>
      <w:r>
        <w:t>Ruta 40 + Ruta 307</w:t>
      </w:r>
    </w:p>
    <w:p w:rsidR="00BC2C7E" w:rsidRDefault="00BC2C7E" w:rsidP="00EA6648">
      <w:pPr>
        <w:pStyle w:val="ListParagraph"/>
        <w:numPr>
          <w:ilvl w:val="0"/>
          <w:numId w:val="9"/>
        </w:numPr>
      </w:pPr>
      <w:smartTag w:uri="urn:schemas-microsoft-com:office:smarttags" w:element="metricconverter">
        <w:smartTagPr>
          <w:attr w:name="ProductID" w:val="365 km"/>
        </w:smartTagPr>
        <w:r>
          <w:t>365 km</w:t>
        </w:r>
      </w:smartTag>
    </w:p>
    <w:p w:rsidR="00BC2C7E" w:rsidRDefault="00BC2C7E" w:rsidP="00EA6648">
      <w:pPr>
        <w:pStyle w:val="ListParagraph"/>
        <w:numPr>
          <w:ilvl w:val="0"/>
          <w:numId w:val="9"/>
        </w:numPr>
      </w:pPr>
      <w:r>
        <w:t>6 horas</w:t>
      </w:r>
    </w:p>
    <w:p w:rsidR="00BC2C7E" w:rsidRDefault="00BC2C7E" w:rsidP="00EA6648">
      <w:pPr>
        <w:pStyle w:val="Heading2"/>
      </w:pPr>
      <w:r>
        <w:t>Campings</w:t>
      </w:r>
    </w:p>
    <w:p w:rsidR="00BC2C7E" w:rsidRDefault="00BC2C7E" w:rsidP="00EA6648">
      <w:pPr>
        <w:pStyle w:val="ListParagraph"/>
        <w:numPr>
          <w:ilvl w:val="0"/>
          <w:numId w:val="24"/>
        </w:numPr>
      </w:pPr>
      <w:r>
        <w:t>Los Sauzales</w:t>
      </w:r>
    </w:p>
    <w:p w:rsidR="00BC2C7E" w:rsidRDefault="00BC2C7E" w:rsidP="00EA6648">
      <w:pPr>
        <w:pStyle w:val="ListParagraph"/>
      </w:pPr>
      <w:r w:rsidRPr="002C24D6">
        <w:rPr>
          <w:noProof/>
          <w:lang w:val="es-ES" w:eastAsia="es-ES"/>
        </w:rPr>
        <w:pict>
          <v:shape id="Picture 6" o:spid="_x0000_i1030" type="#_x0000_t75" style="width:388.5pt;height:273pt;visibility:visible">
            <v:imagedata r:id="rId12" o:title=""/>
          </v:shape>
        </w:pict>
      </w:r>
    </w:p>
    <w:p w:rsidR="00BC2C7E" w:rsidRDefault="00BC2C7E" w:rsidP="00EA6648">
      <w:pPr>
        <w:pStyle w:val="ListParagraph"/>
      </w:pPr>
    </w:p>
    <w:p w:rsidR="00BC2C7E" w:rsidRDefault="00BC2C7E" w:rsidP="00EA6648">
      <w:pPr>
        <w:pStyle w:val="Heading2"/>
      </w:pPr>
      <w:r>
        <w:t xml:space="preserve">Actividades </w:t>
      </w:r>
    </w:p>
    <w:p w:rsidR="00BC2C7E" w:rsidRDefault="00BC2C7E" w:rsidP="00EA6648">
      <w:pPr>
        <w:pStyle w:val="ListParagraph"/>
      </w:pPr>
      <w:r w:rsidRPr="00B70300">
        <w:t xml:space="preserve"> </w:t>
      </w:r>
    </w:p>
    <w:p w:rsidR="00BC2C7E" w:rsidRDefault="00BC2C7E" w:rsidP="00EA6648">
      <w:pPr>
        <w:pStyle w:val="ListParagraph"/>
        <w:numPr>
          <w:ilvl w:val="0"/>
          <w:numId w:val="4"/>
        </w:numPr>
      </w:pPr>
      <w:r>
        <w:t>Cascada Los Alisos + Dique La angostura + El mollar</w:t>
      </w:r>
    </w:p>
    <w:p w:rsidR="00BC2C7E" w:rsidRDefault="00BC2C7E" w:rsidP="00EA6648">
      <w:pPr>
        <w:pStyle w:val="ListParagraph"/>
      </w:pPr>
      <w:r w:rsidRPr="002C24D6">
        <w:rPr>
          <w:noProof/>
          <w:lang w:val="es-ES" w:eastAsia="es-ES"/>
        </w:rPr>
        <w:pict>
          <v:shape id="Picture 34" o:spid="_x0000_i1031" type="#_x0000_t75" style="width:353.25pt;height:195pt;visibility:visible">
            <v:imagedata r:id="rId13" o:title=""/>
          </v:shape>
        </w:pict>
      </w:r>
    </w:p>
    <w:p w:rsidR="00BC2C7E" w:rsidRDefault="00BC2C7E" w:rsidP="00EA6648">
      <w:pPr>
        <w:pStyle w:val="ListParagraph"/>
        <w:numPr>
          <w:ilvl w:val="0"/>
          <w:numId w:val="4"/>
        </w:numPr>
      </w:pPr>
      <w:r>
        <w:t>Cerro Pelao</w:t>
      </w:r>
    </w:p>
    <w:p w:rsidR="00BC2C7E" w:rsidRDefault="00BC2C7E" w:rsidP="00EA6648">
      <w:pPr>
        <w:pStyle w:val="ListParagraph"/>
      </w:pPr>
      <w:r w:rsidRPr="002C24D6">
        <w:rPr>
          <w:noProof/>
          <w:lang w:val="es-ES" w:eastAsia="es-ES"/>
        </w:rPr>
        <w:pict>
          <v:shape id="Picture 37" o:spid="_x0000_i1032" type="#_x0000_t75" style="width:441pt;height:351pt;visibility:visible">
            <v:imagedata r:id="rId14" o:title=""/>
          </v:shape>
        </w:pict>
      </w:r>
    </w:p>
    <w:p w:rsidR="00BC2C7E" w:rsidRDefault="00BC2C7E" w:rsidP="00EA6648">
      <w:pPr>
        <w:pStyle w:val="Heading1"/>
      </w:pPr>
      <w:r>
        <w:t>Tafi del Valle / Ascochinga (2) Listo</w:t>
      </w:r>
    </w:p>
    <w:p w:rsidR="00BC2C7E" w:rsidRPr="006906EB" w:rsidRDefault="00BC2C7E" w:rsidP="00EA6648">
      <w:pPr>
        <w:pStyle w:val="Heading2"/>
      </w:pPr>
      <w:r>
        <w:t>Ruta</w:t>
      </w:r>
    </w:p>
    <w:p w:rsidR="00BC2C7E" w:rsidRDefault="00BC2C7E" w:rsidP="00EA6648">
      <w:pPr>
        <w:pStyle w:val="ListParagraph"/>
        <w:numPr>
          <w:ilvl w:val="0"/>
          <w:numId w:val="11"/>
        </w:numPr>
      </w:pPr>
      <w:r>
        <w:t>Ruta 157 + Ruta 60</w:t>
      </w:r>
    </w:p>
    <w:p w:rsidR="00BC2C7E" w:rsidRDefault="00BC2C7E" w:rsidP="00EA6648">
      <w:pPr>
        <w:pStyle w:val="ListParagraph"/>
        <w:numPr>
          <w:ilvl w:val="0"/>
          <w:numId w:val="11"/>
        </w:numPr>
      </w:pPr>
      <w:smartTag w:uri="urn:schemas-microsoft-com:office:smarttags" w:element="metricconverter">
        <w:smartTagPr>
          <w:attr w:name="ProductID" w:val="555 km"/>
        </w:smartTagPr>
        <w:r>
          <w:t>555 km</w:t>
        </w:r>
      </w:smartTag>
    </w:p>
    <w:p w:rsidR="00BC2C7E" w:rsidRDefault="00BC2C7E" w:rsidP="00EA6648">
      <w:pPr>
        <w:pStyle w:val="ListParagraph"/>
        <w:numPr>
          <w:ilvl w:val="0"/>
          <w:numId w:val="11"/>
        </w:numPr>
      </w:pPr>
      <w:r>
        <w:t>10 horas</w:t>
      </w:r>
    </w:p>
    <w:p w:rsidR="00BC2C7E" w:rsidRDefault="00BC2C7E" w:rsidP="00EA6648">
      <w:pPr>
        <w:pStyle w:val="Heading2"/>
      </w:pPr>
      <w:r>
        <w:t>Campings</w:t>
      </w:r>
    </w:p>
    <w:p w:rsidR="00BC2C7E" w:rsidRDefault="00BC2C7E" w:rsidP="00EA6648">
      <w:pPr>
        <w:pStyle w:val="ListParagraph"/>
        <w:numPr>
          <w:ilvl w:val="0"/>
          <w:numId w:val="27"/>
        </w:numPr>
      </w:pPr>
      <w:r>
        <w:t>Casa</w:t>
      </w:r>
    </w:p>
    <w:p w:rsidR="00BC2C7E" w:rsidRDefault="00BC2C7E" w:rsidP="00EA6648">
      <w:pPr>
        <w:pStyle w:val="Heading2"/>
      </w:pPr>
      <w:r>
        <w:t>Actividades</w:t>
      </w:r>
    </w:p>
    <w:p w:rsidR="00BC2C7E" w:rsidRDefault="00BC2C7E" w:rsidP="00EA6648">
      <w:pPr>
        <w:pStyle w:val="ListParagraph"/>
        <w:numPr>
          <w:ilvl w:val="0"/>
          <w:numId w:val="27"/>
        </w:numPr>
      </w:pPr>
      <w:r>
        <w:t>Pileta</w:t>
      </w:r>
    </w:p>
    <w:p w:rsidR="00BC2C7E" w:rsidRPr="00924B78" w:rsidRDefault="00BC2C7E" w:rsidP="00EA6648">
      <w:pPr>
        <w:pStyle w:val="ListParagraph"/>
        <w:numPr>
          <w:ilvl w:val="0"/>
          <w:numId w:val="27"/>
        </w:numPr>
      </w:pPr>
      <w:r>
        <w:t>Asado</w:t>
      </w:r>
    </w:p>
    <w:p w:rsidR="00BC2C7E" w:rsidRDefault="00BC2C7E" w:rsidP="00EA6648">
      <w:pPr>
        <w:pStyle w:val="Heading1"/>
      </w:pPr>
      <w:r>
        <w:t>Ascochinga / Buenos Aires (1) Listo</w:t>
      </w:r>
    </w:p>
    <w:p w:rsidR="00BC2C7E" w:rsidRDefault="00BC2C7E" w:rsidP="00EA6648">
      <w:pPr>
        <w:pStyle w:val="ListParagraph"/>
        <w:numPr>
          <w:ilvl w:val="0"/>
          <w:numId w:val="13"/>
        </w:numPr>
      </w:pPr>
      <w:r>
        <w:t>Ruta 9</w:t>
      </w:r>
    </w:p>
    <w:p w:rsidR="00BC2C7E" w:rsidRDefault="00BC2C7E" w:rsidP="00EA6648">
      <w:pPr>
        <w:pStyle w:val="ListParagraph"/>
        <w:numPr>
          <w:ilvl w:val="0"/>
          <w:numId w:val="13"/>
        </w:numPr>
      </w:pPr>
      <w:smartTag w:uri="urn:schemas-microsoft-com:office:smarttags" w:element="metricconverter">
        <w:smartTagPr>
          <w:attr w:name="ProductID" w:val="759 km"/>
        </w:smartTagPr>
        <w:r>
          <w:t>759 km</w:t>
        </w:r>
      </w:smartTag>
    </w:p>
    <w:p w:rsidR="00BC2C7E" w:rsidRDefault="00BC2C7E" w:rsidP="00EA6648">
      <w:pPr>
        <w:pStyle w:val="ListParagraph"/>
        <w:numPr>
          <w:ilvl w:val="0"/>
          <w:numId w:val="13"/>
        </w:numPr>
      </w:pPr>
      <w:r>
        <w:t>13 horas</w:t>
      </w:r>
    </w:p>
    <w:p w:rsidR="00BC2C7E" w:rsidRPr="00B26250" w:rsidRDefault="00BC2C7E" w:rsidP="00EA6648">
      <w:pPr>
        <w:pStyle w:val="Heading1"/>
      </w:pPr>
      <w:r>
        <w:t>FIN</w:t>
      </w:r>
    </w:p>
    <w:p w:rsidR="00BC2C7E" w:rsidRPr="00EA6648" w:rsidRDefault="00BC2C7E" w:rsidP="00EA6648"/>
    <w:sectPr w:rsidR="00BC2C7E" w:rsidRPr="00EA6648" w:rsidSect="00810DC0">
      <w:footerReference w:type="even" r:id="rId15"/>
      <w:footerReference w:type="default" r:id="rId1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2C7E" w:rsidRDefault="00BC2C7E">
      <w:r>
        <w:separator/>
      </w:r>
    </w:p>
  </w:endnote>
  <w:endnote w:type="continuationSeparator" w:id="0">
    <w:p w:rsidR="00BC2C7E" w:rsidRDefault="00BC2C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C7E" w:rsidRDefault="00BC2C7E" w:rsidP="00C556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C2C7E" w:rsidRDefault="00BC2C7E" w:rsidP="00387CDC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C7E" w:rsidRDefault="00BC2C7E" w:rsidP="00C556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BC2C7E" w:rsidRDefault="00BC2C7E" w:rsidP="00387CDC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2C7E" w:rsidRDefault="00BC2C7E">
      <w:r>
        <w:separator/>
      </w:r>
    </w:p>
  </w:footnote>
  <w:footnote w:type="continuationSeparator" w:id="0">
    <w:p w:rsidR="00BC2C7E" w:rsidRDefault="00BC2C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D536E"/>
    <w:multiLevelType w:val="hybridMultilevel"/>
    <w:tmpl w:val="759EBE7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4A78E3"/>
    <w:multiLevelType w:val="hybridMultilevel"/>
    <w:tmpl w:val="93A82CF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A030D4"/>
    <w:multiLevelType w:val="hybridMultilevel"/>
    <w:tmpl w:val="F0B609F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1E3B78"/>
    <w:multiLevelType w:val="hybridMultilevel"/>
    <w:tmpl w:val="5F0E1D9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E743D7"/>
    <w:multiLevelType w:val="hybridMultilevel"/>
    <w:tmpl w:val="829C1E9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1E2D5F"/>
    <w:multiLevelType w:val="hybridMultilevel"/>
    <w:tmpl w:val="AC967E4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F9196A"/>
    <w:multiLevelType w:val="hybridMultilevel"/>
    <w:tmpl w:val="56BA7BC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A811EC"/>
    <w:multiLevelType w:val="hybridMultilevel"/>
    <w:tmpl w:val="6C6AA19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95188A"/>
    <w:multiLevelType w:val="hybridMultilevel"/>
    <w:tmpl w:val="936638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B43327"/>
    <w:multiLevelType w:val="hybridMultilevel"/>
    <w:tmpl w:val="41EA231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476C07"/>
    <w:multiLevelType w:val="hybridMultilevel"/>
    <w:tmpl w:val="2E76EB9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5C7A12"/>
    <w:multiLevelType w:val="hybridMultilevel"/>
    <w:tmpl w:val="B33229F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5B3020"/>
    <w:multiLevelType w:val="hybridMultilevel"/>
    <w:tmpl w:val="ECE6D2E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0E6E0D"/>
    <w:multiLevelType w:val="hybridMultilevel"/>
    <w:tmpl w:val="BE22AF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743A74"/>
    <w:multiLevelType w:val="hybridMultilevel"/>
    <w:tmpl w:val="5FC0CCA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01076B"/>
    <w:multiLevelType w:val="hybridMultilevel"/>
    <w:tmpl w:val="2E1EAD6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DC7B3C"/>
    <w:multiLevelType w:val="hybridMultilevel"/>
    <w:tmpl w:val="DF0C86E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B6572F"/>
    <w:multiLevelType w:val="hybridMultilevel"/>
    <w:tmpl w:val="BD64473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C32BF7"/>
    <w:multiLevelType w:val="hybridMultilevel"/>
    <w:tmpl w:val="ADDEC2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F33123"/>
    <w:multiLevelType w:val="hybridMultilevel"/>
    <w:tmpl w:val="4CE8CF4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856290"/>
    <w:multiLevelType w:val="hybridMultilevel"/>
    <w:tmpl w:val="F8AEEA2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EE215B"/>
    <w:multiLevelType w:val="hybridMultilevel"/>
    <w:tmpl w:val="CCDA45F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E74652"/>
    <w:multiLevelType w:val="hybridMultilevel"/>
    <w:tmpl w:val="DEA4E39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5230D3D"/>
    <w:multiLevelType w:val="hybridMultilevel"/>
    <w:tmpl w:val="331AF160"/>
    <w:lvl w:ilvl="0" w:tplc="2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4">
    <w:nsid w:val="76BF405C"/>
    <w:multiLevelType w:val="hybridMultilevel"/>
    <w:tmpl w:val="B0A0621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FE3334"/>
    <w:multiLevelType w:val="hybridMultilevel"/>
    <w:tmpl w:val="1C9AC9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693821"/>
    <w:multiLevelType w:val="hybridMultilevel"/>
    <w:tmpl w:val="0A78155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C6C04A7"/>
    <w:multiLevelType w:val="hybridMultilevel"/>
    <w:tmpl w:val="7810998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2"/>
  </w:num>
  <w:num w:numId="3">
    <w:abstractNumId w:val="23"/>
  </w:num>
  <w:num w:numId="4">
    <w:abstractNumId w:val="13"/>
  </w:num>
  <w:num w:numId="5">
    <w:abstractNumId w:val="8"/>
  </w:num>
  <w:num w:numId="6">
    <w:abstractNumId w:val="15"/>
  </w:num>
  <w:num w:numId="7">
    <w:abstractNumId w:val="6"/>
  </w:num>
  <w:num w:numId="8">
    <w:abstractNumId w:val="4"/>
  </w:num>
  <w:num w:numId="9">
    <w:abstractNumId w:val="7"/>
  </w:num>
  <w:num w:numId="10">
    <w:abstractNumId w:val="3"/>
  </w:num>
  <w:num w:numId="11">
    <w:abstractNumId w:val="27"/>
  </w:num>
  <w:num w:numId="12">
    <w:abstractNumId w:val="5"/>
  </w:num>
  <w:num w:numId="13">
    <w:abstractNumId w:val="21"/>
  </w:num>
  <w:num w:numId="14">
    <w:abstractNumId w:val="25"/>
  </w:num>
  <w:num w:numId="15">
    <w:abstractNumId w:val="26"/>
  </w:num>
  <w:num w:numId="16">
    <w:abstractNumId w:val="16"/>
  </w:num>
  <w:num w:numId="17">
    <w:abstractNumId w:val="9"/>
  </w:num>
  <w:num w:numId="18">
    <w:abstractNumId w:val="14"/>
  </w:num>
  <w:num w:numId="19">
    <w:abstractNumId w:val="18"/>
  </w:num>
  <w:num w:numId="20">
    <w:abstractNumId w:val="24"/>
  </w:num>
  <w:num w:numId="21">
    <w:abstractNumId w:val="11"/>
  </w:num>
  <w:num w:numId="22">
    <w:abstractNumId w:val="0"/>
  </w:num>
  <w:num w:numId="23">
    <w:abstractNumId w:val="1"/>
  </w:num>
  <w:num w:numId="24">
    <w:abstractNumId w:val="22"/>
  </w:num>
  <w:num w:numId="25">
    <w:abstractNumId w:val="2"/>
  </w:num>
  <w:num w:numId="26">
    <w:abstractNumId w:val="10"/>
  </w:num>
  <w:num w:numId="27">
    <w:abstractNumId w:val="20"/>
  </w:num>
  <w:num w:numId="28">
    <w:abstractNumId w:val="17"/>
  </w:num>
  <w:num w:numId="2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555E"/>
    <w:rsid w:val="000009CA"/>
    <w:rsid w:val="000121F8"/>
    <w:rsid w:val="000172B4"/>
    <w:rsid w:val="000227D2"/>
    <w:rsid w:val="00040B47"/>
    <w:rsid w:val="00095BA1"/>
    <w:rsid w:val="00097689"/>
    <w:rsid w:val="000D6EC9"/>
    <w:rsid w:val="001203B4"/>
    <w:rsid w:val="00125C2B"/>
    <w:rsid w:val="00132A30"/>
    <w:rsid w:val="0014322E"/>
    <w:rsid w:val="0016496F"/>
    <w:rsid w:val="00170266"/>
    <w:rsid w:val="001776A0"/>
    <w:rsid w:val="00180B72"/>
    <w:rsid w:val="00190B76"/>
    <w:rsid w:val="001948F0"/>
    <w:rsid w:val="001E09DC"/>
    <w:rsid w:val="001F395F"/>
    <w:rsid w:val="002124C5"/>
    <w:rsid w:val="00243161"/>
    <w:rsid w:val="00261A6C"/>
    <w:rsid w:val="002666BA"/>
    <w:rsid w:val="00275A8E"/>
    <w:rsid w:val="00290A26"/>
    <w:rsid w:val="002C24D6"/>
    <w:rsid w:val="00345979"/>
    <w:rsid w:val="00387CDC"/>
    <w:rsid w:val="003919E3"/>
    <w:rsid w:val="003A5D89"/>
    <w:rsid w:val="003D7406"/>
    <w:rsid w:val="00402351"/>
    <w:rsid w:val="0042555E"/>
    <w:rsid w:val="00434254"/>
    <w:rsid w:val="0047155F"/>
    <w:rsid w:val="004B7182"/>
    <w:rsid w:val="005070EA"/>
    <w:rsid w:val="0051546E"/>
    <w:rsid w:val="00516B50"/>
    <w:rsid w:val="005474DE"/>
    <w:rsid w:val="00565A9A"/>
    <w:rsid w:val="00597236"/>
    <w:rsid w:val="005A0219"/>
    <w:rsid w:val="005A5A84"/>
    <w:rsid w:val="005A795A"/>
    <w:rsid w:val="005E5854"/>
    <w:rsid w:val="006655CC"/>
    <w:rsid w:val="006906EB"/>
    <w:rsid w:val="00694954"/>
    <w:rsid w:val="006A73C0"/>
    <w:rsid w:val="006C00F2"/>
    <w:rsid w:val="006C0BCB"/>
    <w:rsid w:val="006E06E8"/>
    <w:rsid w:val="006F7CE2"/>
    <w:rsid w:val="00762736"/>
    <w:rsid w:val="0079521A"/>
    <w:rsid w:val="007A6981"/>
    <w:rsid w:val="007B067D"/>
    <w:rsid w:val="007E0A09"/>
    <w:rsid w:val="007F3D49"/>
    <w:rsid w:val="007F3E2D"/>
    <w:rsid w:val="00803AAE"/>
    <w:rsid w:val="00810DC0"/>
    <w:rsid w:val="00826004"/>
    <w:rsid w:val="00837261"/>
    <w:rsid w:val="00855669"/>
    <w:rsid w:val="00874605"/>
    <w:rsid w:val="008753F7"/>
    <w:rsid w:val="00897630"/>
    <w:rsid w:val="008A091F"/>
    <w:rsid w:val="008C399D"/>
    <w:rsid w:val="008D4060"/>
    <w:rsid w:val="00903EAB"/>
    <w:rsid w:val="00924B78"/>
    <w:rsid w:val="0093299B"/>
    <w:rsid w:val="0094032A"/>
    <w:rsid w:val="0094355C"/>
    <w:rsid w:val="00950630"/>
    <w:rsid w:val="00951BA4"/>
    <w:rsid w:val="009A1974"/>
    <w:rsid w:val="009A5E4C"/>
    <w:rsid w:val="009D358E"/>
    <w:rsid w:val="009F1A92"/>
    <w:rsid w:val="00A067A4"/>
    <w:rsid w:val="00A073F8"/>
    <w:rsid w:val="00A228B2"/>
    <w:rsid w:val="00A243F2"/>
    <w:rsid w:val="00A43695"/>
    <w:rsid w:val="00A935AF"/>
    <w:rsid w:val="00AA15D1"/>
    <w:rsid w:val="00AB675D"/>
    <w:rsid w:val="00AE7FBF"/>
    <w:rsid w:val="00AF1B31"/>
    <w:rsid w:val="00AF49B0"/>
    <w:rsid w:val="00B26250"/>
    <w:rsid w:val="00B318D4"/>
    <w:rsid w:val="00B36832"/>
    <w:rsid w:val="00B421E9"/>
    <w:rsid w:val="00B63C25"/>
    <w:rsid w:val="00B63D87"/>
    <w:rsid w:val="00B66337"/>
    <w:rsid w:val="00B70300"/>
    <w:rsid w:val="00B80B3B"/>
    <w:rsid w:val="00B976A2"/>
    <w:rsid w:val="00BA1F2A"/>
    <w:rsid w:val="00BA6133"/>
    <w:rsid w:val="00BC2C7E"/>
    <w:rsid w:val="00BE1A54"/>
    <w:rsid w:val="00BF5075"/>
    <w:rsid w:val="00C45A5F"/>
    <w:rsid w:val="00C556DE"/>
    <w:rsid w:val="00CA0227"/>
    <w:rsid w:val="00CB7915"/>
    <w:rsid w:val="00CF2F18"/>
    <w:rsid w:val="00CF7B0F"/>
    <w:rsid w:val="00D40C6E"/>
    <w:rsid w:val="00D45D9F"/>
    <w:rsid w:val="00D51C19"/>
    <w:rsid w:val="00D64655"/>
    <w:rsid w:val="00D76116"/>
    <w:rsid w:val="00D77D25"/>
    <w:rsid w:val="00DC5F58"/>
    <w:rsid w:val="00DE14A3"/>
    <w:rsid w:val="00E452B2"/>
    <w:rsid w:val="00E73F49"/>
    <w:rsid w:val="00E7494B"/>
    <w:rsid w:val="00E85C71"/>
    <w:rsid w:val="00EA47D4"/>
    <w:rsid w:val="00EA6648"/>
    <w:rsid w:val="00EC1A1B"/>
    <w:rsid w:val="00EE16D0"/>
    <w:rsid w:val="00F062C0"/>
    <w:rsid w:val="00F078B1"/>
    <w:rsid w:val="00F47238"/>
    <w:rsid w:val="00FA1A4F"/>
    <w:rsid w:val="00FB466F"/>
    <w:rsid w:val="00FF1162"/>
    <w:rsid w:val="00FF5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0DC0"/>
    <w:pPr>
      <w:spacing w:after="200" w:line="276" w:lineRule="auto"/>
    </w:pPr>
    <w:rPr>
      <w:lang w:val="es-AR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80B3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2600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0B3B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826004"/>
    <w:rPr>
      <w:rFonts w:ascii="Cambria" w:hAnsi="Cambria" w:cs="Times New Roman"/>
      <w:b/>
      <w:bCs/>
      <w:color w:val="4F81BD"/>
      <w:sz w:val="26"/>
      <w:szCs w:val="26"/>
    </w:rPr>
  </w:style>
  <w:style w:type="paragraph" w:styleId="Title">
    <w:name w:val="Title"/>
    <w:basedOn w:val="Normal"/>
    <w:next w:val="Normal"/>
    <w:link w:val="TitleChar"/>
    <w:uiPriority w:val="99"/>
    <w:qFormat/>
    <w:rsid w:val="00B80B3B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B80B3B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99"/>
    <w:qFormat/>
    <w:rsid w:val="00B80B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3919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19E3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99"/>
    <w:qFormat/>
    <w:rsid w:val="002124C5"/>
    <w:rPr>
      <w:rFonts w:cs="Times New Roman"/>
      <w:b/>
      <w:bCs/>
    </w:rPr>
  </w:style>
  <w:style w:type="paragraph" w:styleId="Footer">
    <w:name w:val="footer"/>
    <w:basedOn w:val="Normal"/>
    <w:link w:val="FooterChar"/>
    <w:uiPriority w:val="99"/>
    <w:rsid w:val="00387CDC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lang w:val="es-AR" w:eastAsia="en-US"/>
    </w:rPr>
  </w:style>
  <w:style w:type="character" w:styleId="PageNumber">
    <w:name w:val="page number"/>
    <w:basedOn w:val="DefaultParagraphFont"/>
    <w:uiPriority w:val="99"/>
    <w:rsid w:val="00387CD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215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5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5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5</Pages>
  <Words>100</Words>
  <Characters>550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Campo Quijano / Cafayate (2) Listo</dc:title>
  <dc:subject/>
  <dc:creator>Marcos San Juan</dc:creator>
  <cp:keywords/>
  <dc:description/>
  <cp:lastModifiedBy>psj</cp:lastModifiedBy>
  <cp:revision>3</cp:revision>
  <dcterms:created xsi:type="dcterms:W3CDTF">2016-09-08T13:10:00Z</dcterms:created>
  <dcterms:modified xsi:type="dcterms:W3CDTF">2016-09-08T13:17:00Z</dcterms:modified>
</cp:coreProperties>
</file>