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65A" w:rsidRDefault="0014665A" w:rsidP="00DF2864">
      <w:pPr>
        <w:pStyle w:val="Heading1"/>
      </w:pPr>
      <w:r>
        <w:t>Salta / Purmamarca (4) Listo</w:t>
      </w:r>
    </w:p>
    <w:p w:rsidR="0014665A" w:rsidRPr="005A5A84" w:rsidRDefault="0014665A" w:rsidP="00DF2864">
      <w:pPr>
        <w:pStyle w:val="Heading2"/>
      </w:pPr>
      <w:r>
        <w:t>Ruta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Ruta 9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smartTag w:uri="urn:schemas-microsoft-com:office:smarttags" w:element="metricconverter">
        <w:smartTagPr>
          <w:attr w:name="ProductID" w:val="150 km"/>
        </w:smartTagPr>
        <w:r>
          <w:t>150 km</w:t>
        </w:r>
      </w:smartTag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3 horas</w:t>
      </w:r>
    </w:p>
    <w:p w:rsidR="0014665A" w:rsidRDefault="0014665A" w:rsidP="00DF2864">
      <w:pPr>
        <w:pStyle w:val="Heading2"/>
      </w:pPr>
      <w:r>
        <w:t>Campings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7 Colores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7 El refugio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style="width:441pt;height:367.5pt;visibility:visible">
            <v:imagedata r:id="rId7" o:title=""/>
          </v:shape>
        </w:pict>
      </w:r>
    </w:p>
    <w:p w:rsidR="0014665A" w:rsidRDefault="0014665A" w:rsidP="00DF2864">
      <w:pPr>
        <w:pStyle w:val="Heading2"/>
      </w:pPr>
      <w:r>
        <w:t>Actividades</w:t>
      </w:r>
    </w:p>
    <w:p w:rsidR="0014665A" w:rsidRDefault="0014665A" w:rsidP="00DF2864">
      <w:pPr>
        <w:pStyle w:val="ListParagraph"/>
        <w:numPr>
          <w:ilvl w:val="0"/>
          <w:numId w:val="5"/>
        </w:numPr>
      </w:pPr>
      <w:r>
        <w:t>Dique campo alegre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19" o:spid="_x0000_i1026" type="#_x0000_t75" style="width:213.75pt;height:224.25pt;visibility:visible">
            <v:imagedata r:id="rId8" o:title=""/>
          </v:shape>
        </w:pict>
      </w:r>
    </w:p>
    <w:p w:rsidR="0014665A" w:rsidRPr="009A1974" w:rsidRDefault="0014665A" w:rsidP="00DF2864"/>
    <w:p w:rsidR="0014665A" w:rsidRDefault="0014665A" w:rsidP="00DF2864">
      <w:pPr>
        <w:pStyle w:val="ListParagraph"/>
        <w:numPr>
          <w:ilvl w:val="0"/>
          <w:numId w:val="6"/>
        </w:numPr>
      </w:pPr>
      <w:r>
        <w:t>Purmamarca (Cerro 7 Colores)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Paseo de los colorados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6" o:spid="_x0000_i1027" type="#_x0000_t75" style="width:438.75pt;height:273.75pt;visibility:visible">
            <v:imagedata r:id="rId9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Iruya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0" o:spid="_x0000_i1028" type="#_x0000_t75" style="width:199.5pt;height:208.5pt;visibility:visible">
            <v:imagedata r:id="rId10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Pueblo de San Isidro (Iruya)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15" o:spid="_x0000_i1029" type="#_x0000_t75" style="width:348.75pt;height:267pt;visibility:visible">
            <v:imagedata r:id="rId11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Mirador del Molino (Iruya)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Quebrada de Humauaca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3" o:spid="_x0000_i1030" type="#_x0000_t75" style="width:162pt;height:241.5pt;visibility:visible">
            <v:imagedata r:id="rId12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Pucara de Tilcara (Garganta del diablo)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4" o:spid="_x0000_i1031" type="#_x0000_t75" style="width:312.75pt;height:265.5pt;visibility:visible">
            <v:imagedata r:id="rId13" o:title=""/>
          </v:shape>
        </w:pict>
      </w:r>
      <w:r>
        <w:t xml:space="preserve"> 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12" o:spid="_x0000_i1032" type="#_x0000_t75" style="width:313.5pt;height:135pt;visibility:visible">
            <v:imagedata r:id="rId14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Ruta 9 hacia el norte</w: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Salinas Grandes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1" o:spid="_x0000_i1033" type="#_x0000_t75" style="width:440.25pt;height:235.5pt;visibility:visible">
            <v:imagedata r:id="rId15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6"/>
        </w:numPr>
      </w:pPr>
      <w:r>
        <w:t>Cuesta de Lipan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2" o:spid="_x0000_i1034" type="#_x0000_t75" style="width:441pt;height:281.25pt;visibility:visible">
            <v:imagedata r:id="rId16" o:title=""/>
          </v:shape>
        </w:pict>
      </w: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Heading1"/>
      </w:pPr>
      <w:r>
        <w:t>Purmamarca / Campo Quijano (2) Listo</w:t>
      </w:r>
    </w:p>
    <w:p w:rsidR="0014665A" w:rsidRPr="00BF5075" w:rsidRDefault="0014665A" w:rsidP="00DF2864">
      <w:pPr>
        <w:pStyle w:val="Heading2"/>
      </w:pPr>
      <w:r>
        <w:t>Ruta</w:t>
      </w:r>
    </w:p>
    <w:p w:rsidR="0014665A" w:rsidRDefault="0014665A" w:rsidP="00DF2864">
      <w:pPr>
        <w:pStyle w:val="ListParagraph"/>
        <w:numPr>
          <w:ilvl w:val="0"/>
          <w:numId w:val="7"/>
        </w:numPr>
      </w:pPr>
      <w:r>
        <w:t>Ruta 52 y Ruta 51</w:t>
      </w:r>
    </w:p>
    <w:p w:rsidR="0014665A" w:rsidRDefault="0014665A" w:rsidP="00DF2864">
      <w:pPr>
        <w:pStyle w:val="ListParagraph"/>
        <w:numPr>
          <w:ilvl w:val="0"/>
          <w:numId w:val="7"/>
        </w:numPr>
      </w:pPr>
      <w:smartTag w:uri="urn:schemas-microsoft-com:office:smarttags" w:element="metricconverter">
        <w:smartTagPr>
          <w:attr w:name="ProductID" w:val="290 km"/>
        </w:smartTagPr>
        <w:r>
          <w:t>290 km</w:t>
        </w:r>
      </w:smartTag>
    </w:p>
    <w:p w:rsidR="0014665A" w:rsidRDefault="0014665A" w:rsidP="00DF2864">
      <w:pPr>
        <w:pStyle w:val="ListParagraph"/>
        <w:numPr>
          <w:ilvl w:val="0"/>
          <w:numId w:val="7"/>
        </w:numPr>
      </w:pPr>
      <w:r>
        <w:t>5 horas</w:t>
      </w:r>
    </w:p>
    <w:p w:rsidR="0014665A" w:rsidRDefault="0014665A" w:rsidP="00DF2864">
      <w:pPr>
        <w:pStyle w:val="Heading2"/>
      </w:pPr>
      <w:r>
        <w:t>Campings</w:t>
      </w:r>
    </w:p>
    <w:p w:rsidR="0014665A" w:rsidRDefault="0014665A" w:rsidP="00DF2864">
      <w:pPr>
        <w:pStyle w:val="ListParagraph"/>
        <w:numPr>
          <w:ilvl w:val="0"/>
          <w:numId w:val="22"/>
        </w:numPr>
      </w:pPr>
      <w:r>
        <w:t>Luz y fuerza</w:t>
      </w:r>
    </w:p>
    <w:p w:rsidR="0014665A" w:rsidRDefault="0014665A" w:rsidP="00DF2864">
      <w:pPr>
        <w:pStyle w:val="ListParagraph"/>
        <w:numPr>
          <w:ilvl w:val="0"/>
          <w:numId w:val="22"/>
        </w:numPr>
      </w:pPr>
      <w:r>
        <w:t>Cirse</w:t>
      </w:r>
    </w:p>
    <w:p w:rsidR="0014665A" w:rsidRDefault="0014665A" w:rsidP="00DF2864">
      <w:pPr>
        <w:pStyle w:val="ListParagraph"/>
        <w:numPr>
          <w:ilvl w:val="0"/>
          <w:numId w:val="22"/>
        </w:numPr>
      </w:pPr>
      <w:r>
        <w:t>Juanillo Lopez</w:t>
      </w:r>
    </w:p>
    <w:p w:rsidR="0014665A" w:rsidRDefault="0014665A" w:rsidP="00DF2864">
      <w:pPr>
        <w:pStyle w:val="Heading2"/>
        <w:rPr>
          <w:rFonts w:ascii="Calibri" w:hAnsi="Calibri"/>
          <w:b w:val="0"/>
          <w:bCs w:val="0"/>
          <w:color w:val="auto"/>
          <w:sz w:val="22"/>
          <w:szCs w:val="22"/>
        </w:rPr>
      </w:pPr>
      <w:r>
        <w:t>Actividades</w:t>
      </w:r>
    </w:p>
    <w:p w:rsidR="0014665A" w:rsidRDefault="0014665A" w:rsidP="00DF2864">
      <w:pPr>
        <w:pStyle w:val="ListParagraph"/>
        <w:numPr>
          <w:ilvl w:val="0"/>
          <w:numId w:val="22"/>
        </w:numPr>
      </w:pPr>
      <w:r>
        <w:t xml:space="preserve">Viaducto </w:t>
      </w:r>
      <w:smartTag w:uri="urn:schemas-microsoft-com:office:smarttags" w:element="PersonName">
        <w:smartTagPr>
          <w:attr w:name="ProductID" w:val="la Polvorilla"/>
        </w:smartTagPr>
        <w:r>
          <w:t>la Polvorilla</w:t>
        </w:r>
      </w:smartTag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14" o:spid="_x0000_i1035" type="#_x0000_t75" style="width:357.75pt;height:225pt;visibility:visible">
            <v:imagedata r:id="rId17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22"/>
        </w:numPr>
      </w:pPr>
      <w:r>
        <w:t>Quebrada del Toro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25" o:spid="_x0000_i1036" type="#_x0000_t75" style="width:212.25pt;height:246pt;visibility:visible">
            <v:imagedata r:id="rId18" o:title=""/>
          </v:shape>
        </w:pict>
      </w:r>
    </w:p>
    <w:p w:rsidR="0014665A" w:rsidRDefault="0014665A" w:rsidP="00DF2864">
      <w:pPr>
        <w:pStyle w:val="ListParagraph"/>
        <w:numPr>
          <w:ilvl w:val="0"/>
          <w:numId w:val="5"/>
        </w:numPr>
      </w:pPr>
      <w:r>
        <w:t>Cachi + Valle calchaquie + Recta de Tin Tin + Piedra del Molino + Cuesta del Obispo + Quebrada de Escoipe</w: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30" o:spid="_x0000_i1037" type="#_x0000_t75" style="width:432.75pt;height:231pt;visibility:visible">
            <v:imagedata r:id="rId19" o:title=""/>
          </v:shape>
        </w:pict>
      </w:r>
    </w:p>
    <w:p w:rsidR="0014665A" w:rsidRDefault="0014665A" w:rsidP="00DF2864">
      <w:pPr>
        <w:pStyle w:val="ListParagraph"/>
      </w:pPr>
      <w:r w:rsidRPr="002C24D6">
        <w:rPr>
          <w:noProof/>
          <w:lang w:val="es-ES" w:eastAsia="es-ES"/>
        </w:rPr>
        <w:pict>
          <v:shape id="Picture 31" o:spid="_x0000_i1038" type="#_x0000_t75" style="width:437.25pt;height:174.75pt;visibility:visible">
            <v:imagedata r:id="rId20" o:title=""/>
          </v:shape>
        </w:pict>
      </w: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Default="0014665A" w:rsidP="00DF2864">
      <w:pPr>
        <w:pStyle w:val="ListParagraph"/>
      </w:pPr>
    </w:p>
    <w:p w:rsidR="0014665A" w:rsidRPr="00BF5075" w:rsidRDefault="0014665A" w:rsidP="00DF2864">
      <w:pPr>
        <w:pStyle w:val="ListParagraph"/>
      </w:pPr>
    </w:p>
    <w:p w:rsidR="0014665A" w:rsidRPr="00DF2864" w:rsidRDefault="0014665A" w:rsidP="00DF2864"/>
    <w:sectPr w:rsidR="0014665A" w:rsidRPr="00DF2864" w:rsidSect="00810DC0">
      <w:footerReference w:type="even" r:id="rId21"/>
      <w:footerReference w:type="default" r:id="rId2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65A" w:rsidRDefault="0014665A">
      <w:r>
        <w:separator/>
      </w:r>
    </w:p>
  </w:endnote>
  <w:endnote w:type="continuationSeparator" w:id="0">
    <w:p w:rsidR="0014665A" w:rsidRDefault="001466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5A" w:rsidRDefault="0014665A" w:rsidP="00C556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665A" w:rsidRDefault="0014665A" w:rsidP="00387CD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5A" w:rsidRDefault="0014665A" w:rsidP="00C556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14665A" w:rsidRDefault="0014665A" w:rsidP="00387CD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65A" w:rsidRDefault="0014665A">
      <w:r>
        <w:separator/>
      </w:r>
    </w:p>
  </w:footnote>
  <w:footnote w:type="continuationSeparator" w:id="0">
    <w:p w:rsidR="0014665A" w:rsidRDefault="001466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36E"/>
    <w:multiLevelType w:val="hybridMultilevel"/>
    <w:tmpl w:val="759EBE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A78E3"/>
    <w:multiLevelType w:val="hybridMultilevel"/>
    <w:tmpl w:val="93A82CF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030D4"/>
    <w:multiLevelType w:val="hybridMultilevel"/>
    <w:tmpl w:val="F0B609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E3B78"/>
    <w:multiLevelType w:val="hybridMultilevel"/>
    <w:tmpl w:val="5F0E1D9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743D7"/>
    <w:multiLevelType w:val="hybridMultilevel"/>
    <w:tmpl w:val="829C1E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1E2D5F"/>
    <w:multiLevelType w:val="hybridMultilevel"/>
    <w:tmpl w:val="AC967E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9196A"/>
    <w:multiLevelType w:val="hybridMultilevel"/>
    <w:tmpl w:val="56BA7BC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811EC"/>
    <w:multiLevelType w:val="hybridMultilevel"/>
    <w:tmpl w:val="6C6AA1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5188A"/>
    <w:multiLevelType w:val="hybridMultilevel"/>
    <w:tmpl w:val="936638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43327"/>
    <w:multiLevelType w:val="hybridMultilevel"/>
    <w:tmpl w:val="41EA231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76C07"/>
    <w:multiLevelType w:val="hybridMultilevel"/>
    <w:tmpl w:val="2E76EB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5C7A12"/>
    <w:multiLevelType w:val="hybridMultilevel"/>
    <w:tmpl w:val="B33229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5B3020"/>
    <w:multiLevelType w:val="hybridMultilevel"/>
    <w:tmpl w:val="ECE6D2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0E6E0D"/>
    <w:multiLevelType w:val="hybridMultilevel"/>
    <w:tmpl w:val="BE22AF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743A74"/>
    <w:multiLevelType w:val="hybridMultilevel"/>
    <w:tmpl w:val="5FC0CCA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01076B"/>
    <w:multiLevelType w:val="hybridMultilevel"/>
    <w:tmpl w:val="2E1EAD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DC7B3C"/>
    <w:multiLevelType w:val="hybridMultilevel"/>
    <w:tmpl w:val="DF0C86E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6572F"/>
    <w:multiLevelType w:val="hybridMultilevel"/>
    <w:tmpl w:val="BD6447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C32BF7"/>
    <w:multiLevelType w:val="hybridMultilevel"/>
    <w:tmpl w:val="ADDEC2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F33123"/>
    <w:multiLevelType w:val="hybridMultilevel"/>
    <w:tmpl w:val="4CE8CF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856290"/>
    <w:multiLevelType w:val="hybridMultilevel"/>
    <w:tmpl w:val="F8AEEA2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EE215B"/>
    <w:multiLevelType w:val="hybridMultilevel"/>
    <w:tmpl w:val="CCDA45F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E74652"/>
    <w:multiLevelType w:val="hybridMultilevel"/>
    <w:tmpl w:val="DEA4E3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230D3D"/>
    <w:multiLevelType w:val="hybridMultilevel"/>
    <w:tmpl w:val="331AF160"/>
    <w:lvl w:ilvl="0" w:tplc="2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76BF405C"/>
    <w:multiLevelType w:val="hybridMultilevel"/>
    <w:tmpl w:val="B0A062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FE3334"/>
    <w:multiLevelType w:val="hybridMultilevel"/>
    <w:tmpl w:val="1C9AC9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693821"/>
    <w:multiLevelType w:val="hybridMultilevel"/>
    <w:tmpl w:val="0A78155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6C04A7"/>
    <w:multiLevelType w:val="hybridMultilevel"/>
    <w:tmpl w:val="781099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23"/>
  </w:num>
  <w:num w:numId="4">
    <w:abstractNumId w:val="13"/>
  </w:num>
  <w:num w:numId="5">
    <w:abstractNumId w:val="8"/>
  </w:num>
  <w:num w:numId="6">
    <w:abstractNumId w:val="15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25"/>
  </w:num>
  <w:num w:numId="15">
    <w:abstractNumId w:val="26"/>
  </w:num>
  <w:num w:numId="16">
    <w:abstractNumId w:val="16"/>
  </w:num>
  <w:num w:numId="17">
    <w:abstractNumId w:val="9"/>
  </w:num>
  <w:num w:numId="18">
    <w:abstractNumId w:val="14"/>
  </w:num>
  <w:num w:numId="19">
    <w:abstractNumId w:val="18"/>
  </w:num>
  <w:num w:numId="20">
    <w:abstractNumId w:val="24"/>
  </w:num>
  <w:num w:numId="21">
    <w:abstractNumId w:val="11"/>
  </w:num>
  <w:num w:numId="22">
    <w:abstractNumId w:val="0"/>
  </w:num>
  <w:num w:numId="23">
    <w:abstractNumId w:val="1"/>
  </w:num>
  <w:num w:numId="24">
    <w:abstractNumId w:val="22"/>
  </w:num>
  <w:num w:numId="25">
    <w:abstractNumId w:val="2"/>
  </w:num>
  <w:num w:numId="26">
    <w:abstractNumId w:val="10"/>
  </w:num>
  <w:num w:numId="27">
    <w:abstractNumId w:val="20"/>
  </w:num>
  <w:num w:numId="28">
    <w:abstractNumId w:val="17"/>
  </w:num>
  <w:num w:numId="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55E"/>
    <w:rsid w:val="000009CA"/>
    <w:rsid w:val="000121F8"/>
    <w:rsid w:val="000172B4"/>
    <w:rsid w:val="000227D2"/>
    <w:rsid w:val="00040B47"/>
    <w:rsid w:val="00097689"/>
    <w:rsid w:val="000D6EC9"/>
    <w:rsid w:val="00125C2B"/>
    <w:rsid w:val="00132A30"/>
    <w:rsid w:val="0014322E"/>
    <w:rsid w:val="0014665A"/>
    <w:rsid w:val="0016496F"/>
    <w:rsid w:val="00170266"/>
    <w:rsid w:val="001776A0"/>
    <w:rsid w:val="00180B72"/>
    <w:rsid w:val="00190B76"/>
    <w:rsid w:val="001948F0"/>
    <w:rsid w:val="001F395F"/>
    <w:rsid w:val="002124C5"/>
    <w:rsid w:val="00243161"/>
    <w:rsid w:val="00261A6C"/>
    <w:rsid w:val="002666BA"/>
    <w:rsid w:val="00275A8E"/>
    <w:rsid w:val="00290A26"/>
    <w:rsid w:val="002C24D6"/>
    <w:rsid w:val="0031403F"/>
    <w:rsid w:val="00345979"/>
    <w:rsid w:val="00387CDC"/>
    <w:rsid w:val="003919E3"/>
    <w:rsid w:val="003A5D89"/>
    <w:rsid w:val="003C688E"/>
    <w:rsid w:val="003D7406"/>
    <w:rsid w:val="00402351"/>
    <w:rsid w:val="0042555E"/>
    <w:rsid w:val="00434254"/>
    <w:rsid w:val="0047155F"/>
    <w:rsid w:val="004B4CBA"/>
    <w:rsid w:val="004B7182"/>
    <w:rsid w:val="005070EA"/>
    <w:rsid w:val="0051546E"/>
    <w:rsid w:val="00516B50"/>
    <w:rsid w:val="005474DE"/>
    <w:rsid w:val="00565A9A"/>
    <w:rsid w:val="00597236"/>
    <w:rsid w:val="005A0219"/>
    <w:rsid w:val="005A5A84"/>
    <w:rsid w:val="005A795A"/>
    <w:rsid w:val="005E5854"/>
    <w:rsid w:val="006655CC"/>
    <w:rsid w:val="006906EB"/>
    <w:rsid w:val="00694954"/>
    <w:rsid w:val="006A73C0"/>
    <w:rsid w:val="006C00F2"/>
    <w:rsid w:val="006C0BCB"/>
    <w:rsid w:val="006E06E8"/>
    <w:rsid w:val="006F7CE2"/>
    <w:rsid w:val="00762736"/>
    <w:rsid w:val="0079521A"/>
    <w:rsid w:val="007A6981"/>
    <w:rsid w:val="007B067D"/>
    <w:rsid w:val="007E0A09"/>
    <w:rsid w:val="007F3D49"/>
    <w:rsid w:val="007F3E2D"/>
    <w:rsid w:val="00803AAE"/>
    <w:rsid w:val="00810DC0"/>
    <w:rsid w:val="00826004"/>
    <w:rsid w:val="00837261"/>
    <w:rsid w:val="00855669"/>
    <w:rsid w:val="00874605"/>
    <w:rsid w:val="008753F7"/>
    <w:rsid w:val="00897630"/>
    <w:rsid w:val="008A091F"/>
    <w:rsid w:val="008C399D"/>
    <w:rsid w:val="008D4060"/>
    <w:rsid w:val="00903EAB"/>
    <w:rsid w:val="00924B78"/>
    <w:rsid w:val="0093299B"/>
    <w:rsid w:val="0094032A"/>
    <w:rsid w:val="0094355C"/>
    <w:rsid w:val="00950630"/>
    <w:rsid w:val="00951BA4"/>
    <w:rsid w:val="009A1974"/>
    <w:rsid w:val="009A5E4C"/>
    <w:rsid w:val="009F1A92"/>
    <w:rsid w:val="00A067A4"/>
    <w:rsid w:val="00A228B2"/>
    <w:rsid w:val="00A243F2"/>
    <w:rsid w:val="00A43695"/>
    <w:rsid w:val="00A935AF"/>
    <w:rsid w:val="00AA15D1"/>
    <w:rsid w:val="00AB675D"/>
    <w:rsid w:val="00AE7FBF"/>
    <w:rsid w:val="00AF1B31"/>
    <w:rsid w:val="00AF49B0"/>
    <w:rsid w:val="00B26250"/>
    <w:rsid w:val="00B318D4"/>
    <w:rsid w:val="00B36832"/>
    <w:rsid w:val="00B421E9"/>
    <w:rsid w:val="00B63C25"/>
    <w:rsid w:val="00B63D87"/>
    <w:rsid w:val="00B66337"/>
    <w:rsid w:val="00B70300"/>
    <w:rsid w:val="00B80B3B"/>
    <w:rsid w:val="00B976A2"/>
    <w:rsid w:val="00BA1F2A"/>
    <w:rsid w:val="00BA6133"/>
    <w:rsid w:val="00BE1A54"/>
    <w:rsid w:val="00BF5075"/>
    <w:rsid w:val="00C45A5F"/>
    <w:rsid w:val="00C556DE"/>
    <w:rsid w:val="00CA0227"/>
    <w:rsid w:val="00CB7915"/>
    <w:rsid w:val="00CE77FD"/>
    <w:rsid w:val="00CF2F18"/>
    <w:rsid w:val="00CF7B0F"/>
    <w:rsid w:val="00D40C6E"/>
    <w:rsid w:val="00D45D9F"/>
    <w:rsid w:val="00D51C19"/>
    <w:rsid w:val="00D64655"/>
    <w:rsid w:val="00D76116"/>
    <w:rsid w:val="00D77D25"/>
    <w:rsid w:val="00DC5F58"/>
    <w:rsid w:val="00DE14A3"/>
    <w:rsid w:val="00DF2864"/>
    <w:rsid w:val="00E452B2"/>
    <w:rsid w:val="00E73F49"/>
    <w:rsid w:val="00E7494B"/>
    <w:rsid w:val="00E85C71"/>
    <w:rsid w:val="00EA47D4"/>
    <w:rsid w:val="00EC1A1B"/>
    <w:rsid w:val="00EE16D0"/>
    <w:rsid w:val="00F062C0"/>
    <w:rsid w:val="00F078B1"/>
    <w:rsid w:val="00F47238"/>
    <w:rsid w:val="00FA1A4F"/>
    <w:rsid w:val="00FB466F"/>
    <w:rsid w:val="00FF1162"/>
    <w:rsid w:val="00FF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DC0"/>
    <w:pPr>
      <w:spacing w:after="200" w:line="276" w:lineRule="auto"/>
    </w:pPr>
    <w:rPr>
      <w:lang w:val="es-AR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B3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600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B3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26004"/>
    <w:rPr>
      <w:rFonts w:ascii="Cambria" w:hAnsi="Cambria" w:cs="Times New Roman"/>
      <w:b/>
      <w:bCs/>
      <w:color w:val="4F81BD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B80B3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80B3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rsid w:val="00B80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9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19E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2124C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387CD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val="es-AR" w:eastAsia="en-US"/>
    </w:rPr>
  </w:style>
  <w:style w:type="character" w:styleId="PageNumber">
    <w:name w:val="page number"/>
    <w:basedOn w:val="DefaultParagraphFont"/>
    <w:uiPriority w:val="99"/>
    <w:rsid w:val="00387C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8</Pages>
  <Words>102</Words>
  <Characters>565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Campo Quijano / Cafayate (2) Listo</dc:title>
  <dc:subject/>
  <dc:creator>Marcos San Juan</dc:creator>
  <cp:keywords/>
  <dc:description/>
  <cp:lastModifiedBy>psj</cp:lastModifiedBy>
  <cp:revision>3</cp:revision>
  <dcterms:created xsi:type="dcterms:W3CDTF">2016-09-08T13:10:00Z</dcterms:created>
  <dcterms:modified xsi:type="dcterms:W3CDTF">2016-09-08T13:17:00Z</dcterms:modified>
</cp:coreProperties>
</file>