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E58" w:rsidRDefault="00B74E58" w:rsidP="00596B88">
      <w:pPr>
        <w:pStyle w:val="Title"/>
      </w:pPr>
      <w:r>
        <w:t>Ruta viaje NOA</w:t>
      </w:r>
    </w:p>
    <w:p w:rsidR="00B74E58" w:rsidRDefault="00B74E58" w:rsidP="00596B88">
      <w:pPr>
        <w:pStyle w:val="Title"/>
      </w:pPr>
    </w:p>
    <w:p w:rsidR="00B74E58" w:rsidRDefault="00B74E58" w:rsidP="00596B88">
      <w:pPr>
        <w:pStyle w:val="Heading1"/>
      </w:pPr>
      <w:r>
        <w:t>Recorrido</w:t>
      </w:r>
    </w:p>
    <w:p w:rsidR="00B74E58" w:rsidRDefault="00B74E58" w:rsidP="00596B88">
      <w:pPr>
        <w:pStyle w:val="Heading1"/>
      </w:pPr>
      <w:r w:rsidRPr="006A73C0">
        <w:rPr>
          <w:noProof/>
          <w:lang w:val="es-ES"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i1025" type="#_x0000_t75" style="width:288.75pt;height:372.75pt;visibility:visible">
            <v:imagedata r:id="rId7" o:title=""/>
          </v:shape>
        </w:pict>
      </w:r>
    </w:p>
    <w:p w:rsidR="00B74E58" w:rsidRDefault="00B74E58" w:rsidP="00596B88">
      <w:pPr>
        <w:pStyle w:val="Heading1"/>
      </w:pPr>
      <w:r>
        <w:t>Link</w:t>
      </w:r>
    </w:p>
    <w:p w:rsidR="00B74E58" w:rsidRPr="00B976A2" w:rsidRDefault="00B74E58" w:rsidP="00596B88">
      <w:pPr>
        <w:rPr>
          <w:sz w:val="12"/>
          <w:szCs w:val="12"/>
        </w:rPr>
      </w:pPr>
      <w:r w:rsidRPr="00B976A2">
        <w:rPr>
          <w:sz w:val="12"/>
          <w:szCs w:val="12"/>
        </w:rPr>
        <w:t>https://www.google.com.ar/maps/dir/Buenos+Aires,+CABA/Potrero+de+los+Funes,+San+Luis/Ascochinga,+C%C3%B3rdoba/Termas+de+R%C3%ADo+Hondo,+Santiago+del+Estero/Iruya,+Salta/San+Antonio+de+los+Cobres,+Salta/Cafayate,+Salta/Taf%C3%AD+del+Valle,+Tucum%C3%A1n/Ascochinga,+C%C3%B3rdoba/Buenos+Aires,+CABA/@-31.6257396,-66.3282702,6z/data=!4m82!4m81!1m5!1m1!1s0x95bcca3b4ef90cbd:0xa0b3812e88e88e87!2m2!1d-58.3815591!2d-34.6036844!1m20!1m1!1s0x95d4155ed0d7d0b7:0x48cf9a210e539757!2m2!1d-66.2245378!2d-33.2132362!3m4!1m2!1d-66.3450432!2d-32.7585019!3s0x95d4f17651d23c79:0xa85f713dae050a8c!3m4!1m2!1d-64.4537465!2d-31.5425304!3s0x942d5c131c77d39b:0xa5f5c05abd243ba0!3m4!1m2!1d-64.4840067!2d-31.1247977!3s0x942d82863c11f69d:0x1bfc6398dc6ba26f!1m5!1m1!1s0x943279b83eb7e5eb:0x20690341d9cb52f!2m2!1d-64.2767857!2d-30.9427765!1m10!1m1!1s0x94236e669caaafcd:0x3f70fdb8b09c8578!2m2!1d-64.8605362!2d-27.4985572!3m4!1m2!1d-65.3842665!2d-24.6634218!3s0x941bc0aa7b40aa87:0x1c42f094b7e38b65!1m5!1m1!1s0x940456eb1dc1f4b5:0xafc3aef6c01e4139!2m2!1d-65.2163985!2d-22.7922155!1m5!1m1!1s0x941cec19a050ee49:0x6b8669f7771473fe!2m2!1d-66.3228515!2d-24.2160003!1m5!1m1!1s0x941f311369c3a61b:0x540e61c61f3a5d0c!2m2!1d-65.976052!2d-26.0730798!1m5!1m1!1s0x94221877e80d28cf:0x7cf806901072e845!2m2!1d-65.7098167!2d-26.8516667!1m5!1m1!1s0x943279b83eb7e5eb:0x20690341d9cb52f!2m2!1d-64.2767857!2d-30.9427765!1m5!1m1!1s0x95bcca3b4ef90cbd:0xa0b3812e88e88e87!2m2!1d-58.3815591!2d-34.6036844!3e0</w:t>
      </w:r>
    </w:p>
    <w:p w:rsidR="00B74E58" w:rsidRDefault="00B74E58" w:rsidP="00596B88">
      <w:pPr>
        <w:pStyle w:val="Heading1"/>
      </w:pPr>
      <w:r>
        <w:t>Buenos Aires / Potrero de los funes (2) Listo</w:t>
      </w:r>
    </w:p>
    <w:p w:rsidR="00B74E58" w:rsidRDefault="00B74E58" w:rsidP="00596B88">
      <w:pPr>
        <w:pStyle w:val="Heading2"/>
      </w:pPr>
      <w:r>
        <w:t>Ruta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Ruta 7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smartTag w:uri="urn:schemas-microsoft-com:office:smarttags" w:element="metricconverter">
        <w:smartTagPr>
          <w:attr w:name="ProductID" w:val="799 km"/>
        </w:smartTagPr>
        <w:r>
          <w:t>799 km</w:t>
        </w:r>
      </w:smartTag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13 horas</w:t>
      </w:r>
    </w:p>
    <w:p w:rsidR="00B74E58" w:rsidRDefault="00B74E58" w:rsidP="00596B88">
      <w:pPr>
        <w:pStyle w:val="Heading2"/>
      </w:pPr>
      <w:r>
        <w:t>Campings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Sobre el circuito</w:t>
      </w:r>
    </w:p>
    <w:p w:rsidR="00B74E58" w:rsidRDefault="00B74E58" w:rsidP="00596B88">
      <w:pPr>
        <w:pStyle w:val="Heading2"/>
      </w:pPr>
      <w:r>
        <w:t>Actividades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Vueltas al circuito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Camino del mirador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27" o:spid="_x0000_i1026" type="#_x0000_t75" style="width:236.25pt;height:153pt;visibility:visible">
            <v:imagedata r:id="rId8" o:title=""/>
          </v:shape>
        </w:pic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Salto de la moneda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Rio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Pileta</w:t>
      </w:r>
    </w:p>
    <w:p w:rsidR="00B74E58" w:rsidRDefault="00B74E58" w:rsidP="00596B88">
      <w:pPr>
        <w:pStyle w:val="Heading1"/>
      </w:pPr>
    </w:p>
    <w:p w:rsidR="00B74E58" w:rsidRPr="00125C2B" w:rsidRDefault="00B74E58" w:rsidP="00596B88"/>
    <w:p w:rsidR="00B74E58" w:rsidRDefault="00B74E58" w:rsidP="00596B88"/>
    <w:p w:rsidR="00B74E58" w:rsidRDefault="00B74E58" w:rsidP="00596B88"/>
    <w:p w:rsidR="00B74E58" w:rsidRDefault="00B74E58" w:rsidP="00596B88"/>
    <w:p w:rsidR="00B74E58" w:rsidRDefault="00B74E58" w:rsidP="00596B88"/>
    <w:p w:rsidR="00B74E58" w:rsidRPr="00CF7B0F" w:rsidRDefault="00B74E58" w:rsidP="00596B88"/>
    <w:p w:rsidR="00B74E58" w:rsidRDefault="00B74E58" w:rsidP="00596B88">
      <w:pPr>
        <w:pStyle w:val="Heading1"/>
      </w:pPr>
      <w:r>
        <w:t>Potrero de los funes / Ascochinga (2) Listo</w:t>
      </w:r>
    </w:p>
    <w:p w:rsidR="00B74E58" w:rsidRDefault="00B74E58" w:rsidP="00596B88">
      <w:pPr>
        <w:pStyle w:val="Heading2"/>
      </w:pPr>
      <w:r>
        <w:t>Ruta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Ruta 7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smartTag w:uri="urn:schemas-microsoft-com:office:smarttags" w:element="metricconverter">
        <w:smartTagPr>
          <w:attr w:name="ProductID" w:val="489 km"/>
        </w:smartTagPr>
        <w:r>
          <w:t>489 km</w:t>
        </w:r>
      </w:smartTag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8 horas</w:t>
      </w:r>
    </w:p>
    <w:p w:rsidR="00B74E58" w:rsidRDefault="00B74E58" w:rsidP="00596B88">
      <w:pPr>
        <w:pStyle w:val="Heading2"/>
      </w:pPr>
      <w:r>
        <w:t>Campings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Casa</w:t>
      </w:r>
    </w:p>
    <w:p w:rsidR="00B74E58" w:rsidRDefault="00B74E58" w:rsidP="00596B88">
      <w:pPr>
        <w:pStyle w:val="Heading2"/>
      </w:pPr>
      <w:r>
        <w:t>Actividades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Pileta</w: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Camino a la falda + Carlos Paz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36" o:spid="_x0000_i1027" type="#_x0000_t75" style="width:5in;height:383.25pt;visibility:visible">
            <v:imagedata r:id="rId9" o:title=""/>
          </v:shape>
        </w:pict>
      </w:r>
    </w:p>
    <w:p w:rsidR="00B74E58" w:rsidRDefault="00B74E58" w:rsidP="00596B88">
      <w:pPr>
        <w:pStyle w:val="ListParagraph"/>
        <w:numPr>
          <w:ilvl w:val="0"/>
          <w:numId w:val="26"/>
        </w:numPr>
      </w:pPr>
      <w:r>
        <w:t>Asadito</w:t>
      </w:r>
    </w:p>
    <w:p w:rsidR="00B74E58" w:rsidRDefault="00B74E58" w:rsidP="00596B88">
      <w:pPr>
        <w:pStyle w:val="Heading1"/>
      </w:pPr>
      <w:r>
        <w:t>Ascochinga / Termas de rio Hondo (1) Listo</w:t>
      </w:r>
      <w:bookmarkStart w:id="0" w:name="_GoBack"/>
      <w:bookmarkEnd w:id="0"/>
    </w:p>
    <w:p w:rsidR="00B74E58" w:rsidRPr="00826004" w:rsidRDefault="00B74E58" w:rsidP="00596B88">
      <w:pPr>
        <w:pStyle w:val="Heading2"/>
      </w:pPr>
      <w:r>
        <w:t>Ruta</w:t>
      </w:r>
    </w:p>
    <w:p w:rsidR="00B74E58" w:rsidRDefault="00B74E58" w:rsidP="00596B88">
      <w:pPr>
        <w:pStyle w:val="ListParagraph"/>
        <w:numPr>
          <w:ilvl w:val="0"/>
          <w:numId w:val="3"/>
        </w:numPr>
      </w:pPr>
      <w:r>
        <w:t>Ruta 9</w:t>
      </w:r>
    </w:p>
    <w:p w:rsidR="00B74E58" w:rsidRDefault="00B74E58" w:rsidP="00596B88">
      <w:pPr>
        <w:pStyle w:val="ListParagraph"/>
        <w:numPr>
          <w:ilvl w:val="0"/>
          <w:numId w:val="3"/>
        </w:numPr>
      </w:pPr>
      <w:smartTag w:uri="urn:schemas-microsoft-com:office:smarttags" w:element="metricconverter">
        <w:smartTagPr>
          <w:attr w:name="ProductID" w:val="470 km"/>
        </w:smartTagPr>
        <w:r>
          <w:t>470 km</w:t>
        </w:r>
      </w:smartTag>
    </w:p>
    <w:p w:rsidR="00B74E58" w:rsidRDefault="00B74E58" w:rsidP="00596B88">
      <w:pPr>
        <w:pStyle w:val="ListParagraph"/>
        <w:numPr>
          <w:ilvl w:val="0"/>
          <w:numId w:val="3"/>
        </w:numPr>
      </w:pPr>
      <w:r>
        <w:t xml:space="preserve">8 horas </w:t>
      </w:r>
    </w:p>
    <w:p w:rsidR="00B74E58" w:rsidRDefault="00B74E58" w:rsidP="00596B88">
      <w:pPr>
        <w:pStyle w:val="Heading2"/>
      </w:pPr>
      <w:r>
        <w:t>Campings</w:t>
      </w:r>
    </w:p>
    <w:p w:rsidR="00B74E58" w:rsidRDefault="00B74E58" w:rsidP="00596B88">
      <w:pPr>
        <w:pStyle w:val="ListParagraph"/>
        <w:numPr>
          <w:ilvl w:val="0"/>
          <w:numId w:val="16"/>
        </w:numPr>
      </w:pPr>
      <w:r>
        <w:t xml:space="preserve">Camping </w:t>
      </w:r>
      <w:smartTag w:uri="urn:schemas-microsoft-com:office:smarttags" w:element="PersonName">
        <w:smartTagPr>
          <w:attr w:name="ProductID" w:val="la Olla-Rio Hondo"/>
        </w:smartTagPr>
        <w:r>
          <w:t>la Olla-Rio Hondo</w:t>
        </w:r>
      </w:smartTag>
    </w:p>
    <w:p w:rsidR="00B74E58" w:rsidRDefault="00B74E58" w:rsidP="00596B88">
      <w:pPr>
        <w:pStyle w:val="ListParagraph"/>
        <w:numPr>
          <w:ilvl w:val="0"/>
          <w:numId w:val="16"/>
        </w:numPr>
      </w:pPr>
      <w:r>
        <w:t>Camping del Rio</w:t>
      </w:r>
    </w:p>
    <w:p w:rsidR="00B74E58" w:rsidRDefault="00B74E58" w:rsidP="00596B88">
      <w:pPr>
        <w:pStyle w:val="ListParagraph"/>
        <w:numPr>
          <w:ilvl w:val="0"/>
          <w:numId w:val="16"/>
        </w:numPr>
      </w:pPr>
      <w:r>
        <w:t>Camping El Mirador</w:t>
      </w:r>
    </w:p>
    <w:p w:rsidR="00B74E58" w:rsidRPr="00826004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3" o:spid="_x0000_i1028" type="#_x0000_t75" style="width:310.5pt;height:199.5pt;visibility:visible">
            <v:imagedata r:id="rId10" o:title=""/>
          </v:shape>
        </w:pict>
      </w:r>
    </w:p>
    <w:p w:rsidR="00B74E58" w:rsidRDefault="00B74E58" w:rsidP="00596B88">
      <w:pPr>
        <w:pStyle w:val="Heading2"/>
      </w:pPr>
      <w:r>
        <w:t>Actividades</w:t>
      </w:r>
    </w:p>
    <w:p w:rsidR="00B74E58" w:rsidRDefault="00B74E58" w:rsidP="00596B88">
      <w:pPr>
        <w:pStyle w:val="ListParagraph"/>
        <w:numPr>
          <w:ilvl w:val="0"/>
          <w:numId w:val="3"/>
        </w:numPr>
      </w:pPr>
      <w:r>
        <w:t xml:space="preserve">Autódromo Provincial termas de Rio Hondo </w:t>
      </w:r>
      <w:r w:rsidRPr="006A73C0">
        <w:rPr>
          <w:noProof/>
          <w:lang w:val="es-ES" w:eastAsia="es-ES"/>
        </w:rPr>
        <w:pict>
          <v:shape id="Picture 11" o:spid="_x0000_i1029" type="#_x0000_t75" style="width:306.75pt;height:171pt;visibility:visible">
            <v:imagedata r:id="rId11" o:title=""/>
          </v:shape>
        </w:pict>
      </w:r>
    </w:p>
    <w:p w:rsidR="00B74E58" w:rsidRDefault="00B74E58" w:rsidP="00596B88">
      <w:pPr>
        <w:pStyle w:val="Heading1"/>
      </w:pPr>
      <w:r>
        <w:t>Termas de rio Hondo / Tucumán (1) Listo</w:t>
      </w:r>
    </w:p>
    <w:p w:rsidR="00B74E58" w:rsidRPr="00345979" w:rsidRDefault="00B74E58" w:rsidP="00596B88">
      <w:pPr>
        <w:pStyle w:val="Heading2"/>
      </w:pPr>
      <w:r>
        <w:t>Ruta</w:t>
      </w:r>
    </w:p>
    <w:p w:rsidR="00B74E58" w:rsidRDefault="00B74E58" w:rsidP="00596B88">
      <w:pPr>
        <w:pStyle w:val="ListParagraph"/>
        <w:numPr>
          <w:ilvl w:val="0"/>
          <w:numId w:val="4"/>
        </w:numPr>
      </w:pPr>
      <w:r>
        <w:t>Ruta 9</w:t>
      </w:r>
    </w:p>
    <w:p w:rsidR="00B74E58" w:rsidRDefault="00B74E58" w:rsidP="00596B88">
      <w:pPr>
        <w:pStyle w:val="ListParagraph"/>
        <w:numPr>
          <w:ilvl w:val="0"/>
          <w:numId w:val="4"/>
        </w:numPr>
      </w:pPr>
      <w:smartTag w:uri="urn:schemas-microsoft-com:office:smarttags" w:element="metricconverter">
        <w:smartTagPr>
          <w:attr w:name="ProductID" w:val="90 km"/>
        </w:smartTagPr>
        <w:r>
          <w:t>90 km</w:t>
        </w:r>
      </w:smartTag>
    </w:p>
    <w:p w:rsidR="00B74E58" w:rsidRDefault="00B74E58" w:rsidP="00596B88">
      <w:pPr>
        <w:pStyle w:val="ListParagraph"/>
        <w:numPr>
          <w:ilvl w:val="0"/>
          <w:numId w:val="4"/>
        </w:numPr>
      </w:pPr>
      <w:r>
        <w:t>2 horas</w:t>
      </w:r>
    </w:p>
    <w:p w:rsidR="00B74E58" w:rsidRDefault="00B74E58" w:rsidP="00596B88">
      <w:pPr>
        <w:pStyle w:val="Heading2"/>
      </w:pPr>
      <w:r>
        <w:t>Campings</w:t>
      </w:r>
    </w:p>
    <w:p w:rsidR="00B74E58" w:rsidRDefault="00B74E58" w:rsidP="00596B88">
      <w:pPr>
        <w:pStyle w:val="ListParagraph"/>
        <w:numPr>
          <w:ilvl w:val="0"/>
          <w:numId w:val="19"/>
        </w:numPr>
      </w:pPr>
      <w:r>
        <w:t>Rio Grande</w:t>
      </w:r>
    </w:p>
    <w:p w:rsidR="00B74E58" w:rsidRDefault="00B74E58" w:rsidP="00596B88">
      <w:pPr>
        <w:pStyle w:val="ListParagraph"/>
        <w:numPr>
          <w:ilvl w:val="0"/>
          <w:numId w:val="19"/>
        </w:numPr>
      </w:pPr>
      <w:r>
        <w:t>Municipal Tucumán</w:t>
      </w:r>
    </w:p>
    <w:p w:rsidR="00B74E58" w:rsidRDefault="00B74E58" w:rsidP="00596B88">
      <w:pPr>
        <w:pStyle w:val="ListParagraph"/>
        <w:numPr>
          <w:ilvl w:val="0"/>
          <w:numId w:val="19"/>
        </w:numPr>
      </w:pPr>
      <w:r>
        <w:t>Las Moreras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4" o:spid="_x0000_i1030" type="#_x0000_t75" style="width:350.25pt;height:241.5pt;visibility:visible">
            <v:imagedata r:id="rId12" o:title=""/>
          </v:shape>
        </w:pict>
      </w:r>
    </w:p>
    <w:p w:rsidR="00B74E58" w:rsidRDefault="00B74E58" w:rsidP="00596B88">
      <w:pPr>
        <w:pStyle w:val="Heading2"/>
      </w:pPr>
      <w:r>
        <w:t>Actividades</w:t>
      </w:r>
    </w:p>
    <w:p w:rsidR="00B74E58" w:rsidRDefault="00B74E58" w:rsidP="00596B88">
      <w:pPr>
        <w:pStyle w:val="ListParagraph"/>
        <w:numPr>
          <w:ilvl w:val="0"/>
          <w:numId w:val="4"/>
        </w:numPr>
      </w:pPr>
      <w:r>
        <w:t>Casa de Tucumán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2" o:spid="_x0000_i1031" type="#_x0000_t75" style="width:227.25pt;height:181.5pt;visibility:visible">
            <v:imagedata r:id="rId13" o:title=""/>
          </v:shape>
        </w:pict>
      </w:r>
      <w:r>
        <w:t xml:space="preserve"> </w:t>
      </w:r>
    </w:p>
    <w:p w:rsidR="00B74E58" w:rsidRPr="002666BA" w:rsidRDefault="00B74E58" w:rsidP="00596B88"/>
    <w:p w:rsidR="00B74E58" w:rsidRDefault="00B74E58" w:rsidP="00596B88">
      <w:pPr>
        <w:pStyle w:val="ListParagraph"/>
        <w:numPr>
          <w:ilvl w:val="0"/>
          <w:numId w:val="4"/>
        </w:numPr>
      </w:pPr>
      <w:r>
        <w:t>Cerro San Javier (27km)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9" o:spid="_x0000_i1032" type="#_x0000_t75" style="width:392.25pt;height:183pt;visibility:visible">
            <v:imagedata r:id="rId14" o:title=""/>
          </v:shape>
        </w:pict>
      </w:r>
    </w:p>
    <w:p w:rsidR="00B74E58" w:rsidRDefault="00B74E58" w:rsidP="00596B88">
      <w:pPr>
        <w:pStyle w:val="ListParagraph"/>
        <w:numPr>
          <w:ilvl w:val="0"/>
          <w:numId w:val="4"/>
        </w:numPr>
      </w:pPr>
      <w:r>
        <w:t>Cascada del Rio Noque (</w:t>
      </w:r>
      <w:smartTag w:uri="urn:schemas-microsoft-com:office:smarttags" w:element="metricconverter">
        <w:smartTagPr>
          <w:attr w:name="ProductID" w:val="30 km"/>
        </w:smartTagPr>
        <w:r>
          <w:t>30 km</w:t>
        </w:r>
      </w:smartTag>
      <w:r>
        <w:t xml:space="preserve"> + caminata)</w:t>
      </w:r>
    </w:p>
    <w:p w:rsidR="00B74E58" w:rsidRDefault="00B74E58" w:rsidP="00596B88">
      <w:pPr>
        <w:pStyle w:val="ListParagraph"/>
      </w:pPr>
      <w:r w:rsidRPr="002124C5">
        <w:rPr>
          <w:rStyle w:val="Strong"/>
        </w:rPr>
        <w:t>Cómo llegar</w:t>
      </w:r>
      <w:r w:rsidRPr="002124C5">
        <w:br/>
        <w:t xml:space="preserve">Quien quiera afrontar el desafío de internarse en la espesa vegetación para acceder a la cascada, deberá tomar avenida Aconquija, en Yerba Buena, y subir por la ruta 340 hacia el cerro San Javier, según aconsejan los expertos del Ente Tucumán Turismo. </w:t>
      </w:r>
      <w:r w:rsidRPr="002124C5">
        <w:br/>
        <w:t xml:space="preserve">Una vez allí, deberá continuar por esa ruta en dirección norte -o seguir el camino hacia el valle de </w:t>
      </w:r>
      <w:smartTag w:uri="urn:schemas-microsoft-com:office:smarttags" w:element="PersonName">
        <w:smartTagPr>
          <w:attr w:name="ProductID" w:val="La Sala"/>
        </w:smartTagPr>
        <w:r w:rsidRPr="002124C5">
          <w:t>La Sala</w:t>
        </w:r>
      </w:smartTag>
      <w:r w:rsidRPr="002124C5">
        <w:t xml:space="preserve">, hasta encontrar los viejos monoblocks de </w:t>
      </w:r>
      <w:smartTag w:uri="urn:schemas-microsoft-com:office:smarttags" w:element="PersonName">
        <w:smartTagPr>
          <w:attr w:name="ProductID" w:val="la Ciudad Universitaria."/>
        </w:smartTagPr>
        <w:r w:rsidRPr="002124C5">
          <w:t>la Ciudad Universitaria.</w:t>
        </w:r>
      </w:smartTag>
      <w:r w:rsidRPr="002124C5">
        <w:t xml:space="preserve"> </w:t>
      </w:r>
      <w:r w:rsidRPr="002124C5">
        <w:br/>
        <w:t xml:space="preserve">Casi inmediatamente después, el viajero descubrirá un cartel a la izquierda de la ruta que indica el acceso al Río Noque. Desde ahí, una senda, perfectamente demarcada con barandas de madera, lo guiará hacia la fascinante caída de agua. </w:t>
      </w:r>
      <w:r w:rsidRPr="002124C5">
        <w:br/>
        <w:t xml:space="preserve">Luego de poco más de 20 minutos de descenso, en los que el turista podrá descubrir encantadores rincones de la reserva natural, se llega a </w:t>
      </w:r>
      <w:smartTag w:uri="urn:schemas-microsoft-com:office:smarttags" w:element="PersonName">
        <w:smartTagPr>
          <w:attr w:name="ProductID" w:val="la Cascada"/>
        </w:smartTagPr>
        <w:r w:rsidRPr="002124C5">
          <w:t>la Cascada</w:t>
        </w:r>
      </w:smartTag>
      <w:r w:rsidRPr="002124C5">
        <w:t>, donde el agua se escurre entre enormes piedras para finalmente caer en un piletón natural en el que se puede nadar.</w:t>
      </w:r>
    </w:p>
    <w:p w:rsidR="00B74E58" w:rsidRDefault="00B74E58" w:rsidP="00596B88">
      <w:pPr>
        <w:pStyle w:val="ListParagraph"/>
        <w:numPr>
          <w:ilvl w:val="0"/>
          <w:numId w:val="4"/>
        </w:numPr>
      </w:pPr>
      <w:r>
        <w:t>Camino sinuoso de vuelta (</w:t>
      </w:r>
      <w:smartTag w:uri="urn:schemas-microsoft-com:office:smarttags" w:element="metricconverter">
        <w:smartTagPr>
          <w:attr w:name="ProductID" w:val="40 km"/>
        </w:smartTagPr>
        <w:r>
          <w:t>40 km</w:t>
        </w:r>
      </w:smartTag>
      <w:r>
        <w:t>)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13" o:spid="_x0000_i1033" type="#_x0000_t75" style="width:5in;height:187.5pt;visibility:visible">
            <v:imagedata r:id="rId15" o:title=""/>
          </v:shape>
        </w:pict>
      </w:r>
    </w:p>
    <w:p w:rsidR="00B74E58" w:rsidRDefault="00B74E58" w:rsidP="00596B88">
      <w:pPr>
        <w:pStyle w:val="Heading1"/>
      </w:pPr>
      <w:r>
        <w:t>Tucumán / Salta (1) Listo</w:t>
      </w:r>
    </w:p>
    <w:p w:rsidR="00B74E58" w:rsidRPr="00FA1A4F" w:rsidRDefault="00B74E58" w:rsidP="00596B88">
      <w:pPr>
        <w:pStyle w:val="Heading2"/>
      </w:pPr>
      <w:r>
        <w:t>Ruta</w:t>
      </w:r>
    </w:p>
    <w:p w:rsidR="00B74E58" w:rsidRDefault="00B74E58" w:rsidP="00596B88">
      <w:pPr>
        <w:pStyle w:val="ListParagraph"/>
        <w:numPr>
          <w:ilvl w:val="0"/>
          <w:numId w:val="5"/>
        </w:numPr>
      </w:pPr>
      <w:r>
        <w:t>Ruta 9</w:t>
      </w:r>
    </w:p>
    <w:p w:rsidR="00B74E58" w:rsidRDefault="00B74E58" w:rsidP="00596B88">
      <w:pPr>
        <w:pStyle w:val="ListParagraph"/>
        <w:numPr>
          <w:ilvl w:val="0"/>
          <w:numId w:val="5"/>
        </w:numPr>
      </w:pPr>
      <w:smartTag w:uri="urn:schemas-microsoft-com:office:smarttags" w:element="metricconverter">
        <w:smartTagPr>
          <w:attr w:name="ProductID" w:val="310 km"/>
        </w:smartTagPr>
        <w:r>
          <w:t>310 km</w:t>
        </w:r>
      </w:smartTag>
    </w:p>
    <w:p w:rsidR="00B74E58" w:rsidRDefault="00B74E58" w:rsidP="00596B88">
      <w:pPr>
        <w:pStyle w:val="ListParagraph"/>
        <w:numPr>
          <w:ilvl w:val="0"/>
          <w:numId w:val="5"/>
        </w:numPr>
      </w:pPr>
      <w:r>
        <w:t>6 horas</w:t>
      </w:r>
    </w:p>
    <w:p w:rsidR="00B74E58" w:rsidRDefault="00B74E58" w:rsidP="00596B88">
      <w:pPr>
        <w:pStyle w:val="Heading2"/>
      </w:pPr>
      <w:r>
        <w:t>Campings</w:t>
      </w:r>
    </w:p>
    <w:p w:rsidR="00B74E58" w:rsidRPr="00132A30" w:rsidRDefault="00B74E58" w:rsidP="00596B88">
      <w:pPr>
        <w:pStyle w:val="ListParagraph"/>
        <w:numPr>
          <w:ilvl w:val="0"/>
          <w:numId w:val="28"/>
        </w:numPr>
      </w:pPr>
      <w:r>
        <w:t>Camping municipal Xamena</w:t>
      </w:r>
    </w:p>
    <w:p w:rsidR="00B74E58" w:rsidRDefault="00B74E58" w:rsidP="00596B88">
      <w:pPr>
        <w:pStyle w:val="ListParagraph"/>
        <w:numPr>
          <w:ilvl w:val="0"/>
          <w:numId w:val="5"/>
        </w:numPr>
      </w:pPr>
      <w:r w:rsidRPr="006A73C0">
        <w:rPr>
          <w:noProof/>
          <w:lang w:val="es-ES" w:eastAsia="es-ES"/>
        </w:rPr>
        <w:pict>
          <v:shape id="Picture 35" o:spid="_x0000_i1034" type="#_x0000_t75" style="width:230.25pt;height:139.5pt;visibility:visible">
            <v:imagedata r:id="rId16" o:title=""/>
          </v:shape>
        </w:pict>
      </w:r>
    </w:p>
    <w:p w:rsidR="00B74E58" w:rsidRDefault="00B74E58" w:rsidP="00596B88">
      <w:pPr>
        <w:pStyle w:val="Heading2"/>
      </w:pPr>
      <w:r>
        <w:t>Actividades</w:t>
      </w:r>
    </w:p>
    <w:p w:rsidR="00B74E58" w:rsidRPr="00B421E9" w:rsidRDefault="00B74E58" w:rsidP="00596B88">
      <w:pPr>
        <w:pStyle w:val="ListParagraph"/>
        <w:numPr>
          <w:ilvl w:val="0"/>
          <w:numId w:val="5"/>
        </w:numPr>
      </w:pPr>
      <w:r>
        <w:t>Empanadas</w:t>
      </w:r>
    </w:p>
    <w:p w:rsidR="00B74E58" w:rsidRDefault="00B74E58" w:rsidP="00596B88">
      <w:pPr>
        <w:pStyle w:val="ListParagraph"/>
        <w:numPr>
          <w:ilvl w:val="0"/>
          <w:numId w:val="4"/>
        </w:numPr>
      </w:pPr>
      <w:r w:rsidRPr="00897630">
        <w:t>Dique El Cadillal</w:t>
      </w:r>
      <w:r>
        <w:t xml:space="preserve"> (24km)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10" o:spid="_x0000_i1035" type="#_x0000_t75" style="width:154.5pt;height:195pt;visibility:visible">
            <v:imagedata r:id="rId17" o:title=""/>
          </v:shape>
        </w:pict>
      </w:r>
    </w:p>
    <w:p w:rsidR="00B74E58" w:rsidRDefault="00B74E58" w:rsidP="00596B88">
      <w:pPr>
        <w:pStyle w:val="ListParagraph"/>
        <w:numPr>
          <w:ilvl w:val="0"/>
          <w:numId w:val="4"/>
        </w:numPr>
      </w:pPr>
      <w:r>
        <w:t>Camino Lago Cadillal Ruta 312 + 348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33" o:spid="_x0000_i1036" type="#_x0000_t75" style="width:257.25pt;height:246.75pt;visibility:visible">
            <v:imagedata r:id="rId18" o:title=""/>
          </v:shape>
        </w:pict>
      </w:r>
    </w:p>
    <w:p w:rsidR="00B74E58" w:rsidRPr="0093299B" w:rsidRDefault="00B74E58" w:rsidP="00596B88"/>
    <w:p w:rsidR="00B74E58" w:rsidRDefault="00B74E58" w:rsidP="00596B88">
      <w:pPr>
        <w:pStyle w:val="ListParagraph"/>
        <w:numPr>
          <w:ilvl w:val="0"/>
          <w:numId w:val="5"/>
        </w:numPr>
      </w:pPr>
      <w:r>
        <w:t>Cerro San Bernardo</w:t>
      </w:r>
    </w:p>
    <w:p w:rsidR="00B74E58" w:rsidRDefault="00B74E58" w:rsidP="00596B88">
      <w:pPr>
        <w:pStyle w:val="ListParagraph"/>
      </w:pPr>
      <w:r w:rsidRPr="006A73C0">
        <w:rPr>
          <w:noProof/>
          <w:lang w:val="es-ES" w:eastAsia="es-ES"/>
        </w:rPr>
        <w:pict>
          <v:shape id="Picture 17" o:spid="_x0000_i1037" type="#_x0000_t75" style="width:340.5pt;height:204pt;visibility:visible">
            <v:imagedata r:id="rId19" o:title=""/>
          </v:shape>
        </w:pict>
      </w:r>
    </w:p>
    <w:p w:rsidR="00B74E58" w:rsidRDefault="00B74E58" w:rsidP="00596B88">
      <w:pPr>
        <w:pStyle w:val="ListParagraph"/>
      </w:pPr>
    </w:p>
    <w:p w:rsidR="00B74E58" w:rsidRDefault="00B74E58" w:rsidP="00596B88">
      <w:pPr>
        <w:pStyle w:val="ListParagraph"/>
      </w:pPr>
    </w:p>
    <w:p w:rsidR="00B74E58" w:rsidRDefault="00B74E58" w:rsidP="00596B88">
      <w:pPr>
        <w:pStyle w:val="ListParagraph"/>
      </w:pPr>
    </w:p>
    <w:p w:rsidR="00B74E58" w:rsidRDefault="00B74E58" w:rsidP="00596B88">
      <w:pPr>
        <w:pStyle w:val="ListParagraph"/>
      </w:pPr>
    </w:p>
    <w:p w:rsidR="00B74E58" w:rsidRDefault="00B74E58" w:rsidP="00596B88">
      <w:pPr>
        <w:pStyle w:val="ListParagraph"/>
      </w:pPr>
    </w:p>
    <w:p w:rsidR="00B74E58" w:rsidRDefault="00B74E58" w:rsidP="00596B88">
      <w:pPr>
        <w:pStyle w:val="ListParagraph"/>
      </w:pPr>
    </w:p>
    <w:p w:rsidR="00B74E58" w:rsidRDefault="00B74E58" w:rsidP="00596B88">
      <w:pPr>
        <w:pStyle w:val="ListParagraph"/>
      </w:pPr>
    </w:p>
    <w:p w:rsidR="00B74E58" w:rsidRPr="00596B88" w:rsidRDefault="00B74E58" w:rsidP="00596B88"/>
    <w:sectPr w:rsidR="00B74E58" w:rsidRPr="00596B88" w:rsidSect="00810DC0">
      <w:footerReference w:type="even" r:id="rId20"/>
      <w:footerReference w:type="default" r:id="rId2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E58" w:rsidRDefault="00B74E58">
      <w:r>
        <w:separator/>
      </w:r>
    </w:p>
  </w:endnote>
  <w:endnote w:type="continuationSeparator" w:id="0">
    <w:p w:rsidR="00B74E58" w:rsidRDefault="00B74E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E58" w:rsidRDefault="00B74E58" w:rsidP="00C556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74E58" w:rsidRDefault="00B74E58" w:rsidP="00387CD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E58" w:rsidRDefault="00B74E58" w:rsidP="00C556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B74E58" w:rsidRDefault="00B74E58" w:rsidP="00387CD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E58" w:rsidRDefault="00B74E58">
      <w:r>
        <w:separator/>
      </w:r>
    </w:p>
  </w:footnote>
  <w:footnote w:type="continuationSeparator" w:id="0">
    <w:p w:rsidR="00B74E58" w:rsidRDefault="00B74E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36E"/>
    <w:multiLevelType w:val="hybridMultilevel"/>
    <w:tmpl w:val="759EBE7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A78E3"/>
    <w:multiLevelType w:val="hybridMultilevel"/>
    <w:tmpl w:val="93A82CF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030D4"/>
    <w:multiLevelType w:val="hybridMultilevel"/>
    <w:tmpl w:val="F0B609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E3B78"/>
    <w:multiLevelType w:val="hybridMultilevel"/>
    <w:tmpl w:val="5F0E1D9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E743D7"/>
    <w:multiLevelType w:val="hybridMultilevel"/>
    <w:tmpl w:val="829C1E9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1E2D5F"/>
    <w:multiLevelType w:val="hybridMultilevel"/>
    <w:tmpl w:val="AC967E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F9196A"/>
    <w:multiLevelType w:val="hybridMultilevel"/>
    <w:tmpl w:val="56BA7BC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A811EC"/>
    <w:multiLevelType w:val="hybridMultilevel"/>
    <w:tmpl w:val="6C6AA1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5188A"/>
    <w:multiLevelType w:val="hybridMultilevel"/>
    <w:tmpl w:val="936638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43327"/>
    <w:multiLevelType w:val="hybridMultilevel"/>
    <w:tmpl w:val="41EA231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476C07"/>
    <w:multiLevelType w:val="hybridMultilevel"/>
    <w:tmpl w:val="2E76EB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5C7A12"/>
    <w:multiLevelType w:val="hybridMultilevel"/>
    <w:tmpl w:val="B33229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5B3020"/>
    <w:multiLevelType w:val="hybridMultilevel"/>
    <w:tmpl w:val="ECE6D2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0E6E0D"/>
    <w:multiLevelType w:val="hybridMultilevel"/>
    <w:tmpl w:val="BE22AF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743A74"/>
    <w:multiLevelType w:val="hybridMultilevel"/>
    <w:tmpl w:val="5FC0CCA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01076B"/>
    <w:multiLevelType w:val="hybridMultilevel"/>
    <w:tmpl w:val="2E1EAD6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DC7B3C"/>
    <w:multiLevelType w:val="hybridMultilevel"/>
    <w:tmpl w:val="DF0C86E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B6572F"/>
    <w:multiLevelType w:val="hybridMultilevel"/>
    <w:tmpl w:val="BD6447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C32BF7"/>
    <w:multiLevelType w:val="hybridMultilevel"/>
    <w:tmpl w:val="ADDEC2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F33123"/>
    <w:multiLevelType w:val="hybridMultilevel"/>
    <w:tmpl w:val="4CE8CF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856290"/>
    <w:multiLevelType w:val="hybridMultilevel"/>
    <w:tmpl w:val="F8AEEA2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EE215B"/>
    <w:multiLevelType w:val="hybridMultilevel"/>
    <w:tmpl w:val="CCDA45F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E74652"/>
    <w:multiLevelType w:val="hybridMultilevel"/>
    <w:tmpl w:val="DEA4E39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230D3D"/>
    <w:multiLevelType w:val="hybridMultilevel"/>
    <w:tmpl w:val="331AF160"/>
    <w:lvl w:ilvl="0" w:tplc="2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76BF405C"/>
    <w:multiLevelType w:val="hybridMultilevel"/>
    <w:tmpl w:val="B0A062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FE3334"/>
    <w:multiLevelType w:val="hybridMultilevel"/>
    <w:tmpl w:val="1C9AC9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693821"/>
    <w:multiLevelType w:val="hybridMultilevel"/>
    <w:tmpl w:val="0A78155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6C04A7"/>
    <w:multiLevelType w:val="hybridMultilevel"/>
    <w:tmpl w:val="781099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23"/>
  </w:num>
  <w:num w:numId="4">
    <w:abstractNumId w:val="13"/>
  </w:num>
  <w:num w:numId="5">
    <w:abstractNumId w:val="8"/>
  </w:num>
  <w:num w:numId="6">
    <w:abstractNumId w:val="15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25"/>
  </w:num>
  <w:num w:numId="15">
    <w:abstractNumId w:val="26"/>
  </w:num>
  <w:num w:numId="16">
    <w:abstractNumId w:val="16"/>
  </w:num>
  <w:num w:numId="17">
    <w:abstractNumId w:val="9"/>
  </w:num>
  <w:num w:numId="18">
    <w:abstractNumId w:val="14"/>
  </w:num>
  <w:num w:numId="19">
    <w:abstractNumId w:val="18"/>
  </w:num>
  <w:num w:numId="20">
    <w:abstractNumId w:val="24"/>
  </w:num>
  <w:num w:numId="21">
    <w:abstractNumId w:val="11"/>
  </w:num>
  <w:num w:numId="22">
    <w:abstractNumId w:val="0"/>
  </w:num>
  <w:num w:numId="23">
    <w:abstractNumId w:val="1"/>
  </w:num>
  <w:num w:numId="24">
    <w:abstractNumId w:val="22"/>
  </w:num>
  <w:num w:numId="25">
    <w:abstractNumId w:val="2"/>
  </w:num>
  <w:num w:numId="26">
    <w:abstractNumId w:val="10"/>
  </w:num>
  <w:num w:numId="27">
    <w:abstractNumId w:val="20"/>
  </w:num>
  <w:num w:numId="28">
    <w:abstractNumId w:val="17"/>
  </w:num>
  <w:num w:numId="2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555E"/>
    <w:rsid w:val="000009CA"/>
    <w:rsid w:val="000121F8"/>
    <w:rsid w:val="000172B4"/>
    <w:rsid w:val="000227D2"/>
    <w:rsid w:val="00040B47"/>
    <w:rsid w:val="00097689"/>
    <w:rsid w:val="000D6EC9"/>
    <w:rsid w:val="00125C2B"/>
    <w:rsid w:val="00132A30"/>
    <w:rsid w:val="0016496F"/>
    <w:rsid w:val="00170266"/>
    <w:rsid w:val="001776A0"/>
    <w:rsid w:val="00180B72"/>
    <w:rsid w:val="00190B76"/>
    <w:rsid w:val="001948F0"/>
    <w:rsid w:val="001F395F"/>
    <w:rsid w:val="002124C5"/>
    <w:rsid w:val="00243161"/>
    <w:rsid w:val="00261A6C"/>
    <w:rsid w:val="002666BA"/>
    <w:rsid w:val="00275A8E"/>
    <w:rsid w:val="00290A26"/>
    <w:rsid w:val="00345979"/>
    <w:rsid w:val="00387CDC"/>
    <w:rsid w:val="003919E3"/>
    <w:rsid w:val="003A5D89"/>
    <w:rsid w:val="003D7406"/>
    <w:rsid w:val="00402351"/>
    <w:rsid w:val="0042555E"/>
    <w:rsid w:val="00434254"/>
    <w:rsid w:val="0047155F"/>
    <w:rsid w:val="004B7182"/>
    <w:rsid w:val="005070EA"/>
    <w:rsid w:val="0051546E"/>
    <w:rsid w:val="00516B50"/>
    <w:rsid w:val="005474DE"/>
    <w:rsid w:val="00565A9A"/>
    <w:rsid w:val="00596B88"/>
    <w:rsid w:val="00597236"/>
    <w:rsid w:val="005A0219"/>
    <w:rsid w:val="005A5A84"/>
    <w:rsid w:val="005A795A"/>
    <w:rsid w:val="005E5854"/>
    <w:rsid w:val="006655CC"/>
    <w:rsid w:val="006906EB"/>
    <w:rsid w:val="00694954"/>
    <w:rsid w:val="006A73C0"/>
    <w:rsid w:val="006C00F2"/>
    <w:rsid w:val="006C0BCB"/>
    <w:rsid w:val="006E06E8"/>
    <w:rsid w:val="006F7CE2"/>
    <w:rsid w:val="00762736"/>
    <w:rsid w:val="0079521A"/>
    <w:rsid w:val="007A6981"/>
    <w:rsid w:val="007B067D"/>
    <w:rsid w:val="007E0A09"/>
    <w:rsid w:val="007F3D49"/>
    <w:rsid w:val="007F3E2D"/>
    <w:rsid w:val="00803AAE"/>
    <w:rsid w:val="00810DC0"/>
    <w:rsid w:val="00826004"/>
    <w:rsid w:val="00837261"/>
    <w:rsid w:val="00855669"/>
    <w:rsid w:val="00874605"/>
    <w:rsid w:val="008753F7"/>
    <w:rsid w:val="00897630"/>
    <w:rsid w:val="008A091F"/>
    <w:rsid w:val="008C399D"/>
    <w:rsid w:val="008C4DF7"/>
    <w:rsid w:val="008D4060"/>
    <w:rsid w:val="00903EAB"/>
    <w:rsid w:val="00924B78"/>
    <w:rsid w:val="0093299B"/>
    <w:rsid w:val="0094032A"/>
    <w:rsid w:val="0094355C"/>
    <w:rsid w:val="00950630"/>
    <w:rsid w:val="00951BA4"/>
    <w:rsid w:val="009A1974"/>
    <w:rsid w:val="009A5E4C"/>
    <w:rsid w:val="009F1A92"/>
    <w:rsid w:val="00A067A4"/>
    <w:rsid w:val="00A228B2"/>
    <w:rsid w:val="00A243F2"/>
    <w:rsid w:val="00A43695"/>
    <w:rsid w:val="00A935AF"/>
    <w:rsid w:val="00AA15D1"/>
    <w:rsid w:val="00AB675D"/>
    <w:rsid w:val="00AE7FBF"/>
    <w:rsid w:val="00AF1B31"/>
    <w:rsid w:val="00AF49B0"/>
    <w:rsid w:val="00B26250"/>
    <w:rsid w:val="00B318D4"/>
    <w:rsid w:val="00B36832"/>
    <w:rsid w:val="00B421E9"/>
    <w:rsid w:val="00B63C25"/>
    <w:rsid w:val="00B63D87"/>
    <w:rsid w:val="00B66337"/>
    <w:rsid w:val="00B70300"/>
    <w:rsid w:val="00B74E58"/>
    <w:rsid w:val="00B80B3B"/>
    <w:rsid w:val="00B976A2"/>
    <w:rsid w:val="00BA1F2A"/>
    <w:rsid w:val="00BA6133"/>
    <w:rsid w:val="00BE1A54"/>
    <w:rsid w:val="00BF3F6A"/>
    <w:rsid w:val="00BF5075"/>
    <w:rsid w:val="00C27766"/>
    <w:rsid w:val="00C45A5F"/>
    <w:rsid w:val="00C556DE"/>
    <w:rsid w:val="00CA0227"/>
    <w:rsid w:val="00CB7915"/>
    <w:rsid w:val="00CF2F18"/>
    <w:rsid w:val="00CF7B0F"/>
    <w:rsid w:val="00D40C6E"/>
    <w:rsid w:val="00D45D9F"/>
    <w:rsid w:val="00D4708C"/>
    <w:rsid w:val="00D51C19"/>
    <w:rsid w:val="00D64655"/>
    <w:rsid w:val="00D76116"/>
    <w:rsid w:val="00D77D25"/>
    <w:rsid w:val="00DC5F58"/>
    <w:rsid w:val="00DE14A3"/>
    <w:rsid w:val="00E452B2"/>
    <w:rsid w:val="00E73F49"/>
    <w:rsid w:val="00E7494B"/>
    <w:rsid w:val="00E85C71"/>
    <w:rsid w:val="00EA47D4"/>
    <w:rsid w:val="00EC1A1B"/>
    <w:rsid w:val="00EE16D0"/>
    <w:rsid w:val="00F062C0"/>
    <w:rsid w:val="00F078B1"/>
    <w:rsid w:val="00F47238"/>
    <w:rsid w:val="00FA1A4F"/>
    <w:rsid w:val="00FB466F"/>
    <w:rsid w:val="00FF1162"/>
    <w:rsid w:val="00FF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DC0"/>
    <w:pPr>
      <w:spacing w:after="200" w:line="276" w:lineRule="auto"/>
    </w:pPr>
    <w:rPr>
      <w:lang w:val="es-AR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B3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2600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B3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26004"/>
    <w:rPr>
      <w:rFonts w:ascii="Cambria" w:hAnsi="Cambria" w:cs="Times New Roman"/>
      <w:b/>
      <w:bCs/>
      <w:color w:val="4F81BD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B80B3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80B3B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99"/>
    <w:qFormat/>
    <w:rsid w:val="00B80B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919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19E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2124C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387CDC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val="es-AR" w:eastAsia="en-US"/>
    </w:rPr>
  </w:style>
  <w:style w:type="character" w:styleId="PageNumber">
    <w:name w:val="page number"/>
    <w:basedOn w:val="DefaultParagraphFont"/>
    <w:uiPriority w:val="99"/>
    <w:rsid w:val="00387CD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8</Pages>
  <Words>526</Words>
  <Characters>2893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Campo Quijano / Cafayate (2) Listo</dc:title>
  <dc:subject/>
  <dc:creator>Marcos San Juan</dc:creator>
  <cp:keywords/>
  <dc:description/>
  <cp:lastModifiedBy>psj</cp:lastModifiedBy>
  <cp:revision>3</cp:revision>
  <dcterms:created xsi:type="dcterms:W3CDTF">2016-09-08T13:09:00Z</dcterms:created>
  <dcterms:modified xsi:type="dcterms:W3CDTF">2016-09-08T13:14:00Z</dcterms:modified>
</cp:coreProperties>
</file>